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60B75" w14:textId="2A4514FA" w:rsidR="00F87859" w:rsidRDefault="00B63DE6" w:rsidP="00F87859">
      <w:pPr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71B63135" wp14:editId="667A4631">
            <wp:simplePos x="0" y="0"/>
            <wp:positionH relativeFrom="margin">
              <wp:align>left</wp:align>
            </wp:positionH>
            <wp:positionV relativeFrom="paragraph">
              <wp:posOffset>127221</wp:posOffset>
            </wp:positionV>
            <wp:extent cx="4128018" cy="786130"/>
            <wp:effectExtent l="0" t="0" r="6350" b="0"/>
            <wp:wrapNone/>
            <wp:docPr id="1410478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78488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18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512AAEE" wp14:editId="48344F1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DE6">
        <w:t xml:space="preserve"> </w:t>
      </w:r>
    </w:p>
    <w:p w14:paraId="1FE27773" w14:textId="77777777" w:rsidR="00F87859" w:rsidRDefault="00F87859" w:rsidP="00F87859">
      <w:pPr>
        <w:rPr>
          <w:rFonts w:cs="Arial"/>
          <w:szCs w:val="32"/>
        </w:rPr>
      </w:pPr>
    </w:p>
    <w:p w14:paraId="4E0D387D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C3CF8B6" w14:textId="77777777" w:rsidR="00F87859" w:rsidRPr="00AF1D03" w:rsidRDefault="00F87859" w:rsidP="00F87859">
      <w:pPr>
        <w:rPr>
          <w:rFonts w:cs="Arial"/>
          <w:sz w:val="26"/>
          <w:szCs w:val="26"/>
        </w:rPr>
      </w:pPr>
    </w:p>
    <w:p w14:paraId="7A1E4E22" w14:textId="77777777" w:rsidR="00F87859" w:rsidRPr="00AF1D03" w:rsidRDefault="00F87859" w:rsidP="00F87859">
      <w:pPr>
        <w:rPr>
          <w:rFonts w:cs="Arial"/>
          <w:sz w:val="2"/>
          <w:szCs w:val="2"/>
        </w:rPr>
      </w:pPr>
    </w:p>
    <w:p w14:paraId="77A85D78" w14:textId="77777777" w:rsidR="00F87859" w:rsidRPr="00EE5543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315E3261" w14:textId="2EC2D2F2" w:rsidR="00EE5543" w:rsidRDefault="00501025" w:rsidP="00501025">
      <w:pPr>
        <w:pStyle w:val="Title"/>
        <w:tabs>
          <w:tab w:val="left" w:pos="1711"/>
          <w:tab w:val="center" w:pos="4513"/>
        </w:tabs>
        <w:jc w:val="left"/>
      </w:pPr>
      <w:r>
        <w:tab/>
      </w:r>
      <w:r>
        <w:tab/>
      </w:r>
      <w:r w:rsidR="00EE5543">
        <w:t xml:space="preserve">Review of the </w:t>
      </w:r>
    </w:p>
    <w:p w14:paraId="1116ACD2" w14:textId="3295A16A" w:rsidR="00887F23" w:rsidRDefault="00EE5543" w:rsidP="00C61F7B">
      <w:pPr>
        <w:pStyle w:val="Title"/>
      </w:pPr>
      <w:r>
        <w:t>Total Mobility scheme</w:t>
      </w:r>
    </w:p>
    <w:p w14:paraId="1FF8D0EC" w14:textId="2BD74179" w:rsidR="00EE5543" w:rsidRPr="00EE5543" w:rsidRDefault="00EE5543" w:rsidP="00EE5543">
      <w:pPr>
        <w:rPr>
          <w:lang w:val="en-NZ" w:eastAsia="en-GB"/>
        </w:rPr>
      </w:pPr>
    </w:p>
    <w:p w14:paraId="2DF0C13E" w14:textId="7BF78503" w:rsidR="00887F23" w:rsidRDefault="00AF1D03" w:rsidP="00C61F7B">
      <w:pPr>
        <w:pStyle w:val="Title"/>
      </w:pPr>
      <w:r w:rsidRPr="00C61F7B">
        <w:rPr>
          <w:noProof/>
        </w:rPr>
        <w:drawing>
          <wp:anchor distT="0" distB="0" distL="114300" distR="114300" simplePos="0" relativeHeight="251999232" behindDoc="0" locked="0" layoutInCell="1" allowOverlap="1" wp14:anchorId="507037E5" wp14:editId="363F67DD">
            <wp:simplePos x="0" y="0"/>
            <wp:positionH relativeFrom="margin">
              <wp:posOffset>1135567</wp:posOffset>
            </wp:positionH>
            <wp:positionV relativeFrom="paragraph">
              <wp:posOffset>76499</wp:posOffset>
            </wp:positionV>
            <wp:extent cx="3314700" cy="2081864"/>
            <wp:effectExtent l="19050" t="19050" r="19050" b="13970"/>
            <wp:wrapNone/>
            <wp:docPr id="1677468429" name="Picture 1" descr="A person wearing glasses and a red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68429" name="Picture 1" descr="A person wearing glasses and a red swea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81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322FE8" w14:textId="523FBC5A" w:rsidR="00887F23" w:rsidRDefault="00846C63" w:rsidP="00C61F7B">
      <w:pPr>
        <w:pStyle w:val="Title"/>
      </w:pPr>
      <w:r>
        <w:t>c</w:t>
      </w:r>
    </w:p>
    <w:p w14:paraId="08649C98" w14:textId="31D1A1FA" w:rsidR="00887F23" w:rsidRDefault="00846C63" w:rsidP="00C61F7B">
      <w:pPr>
        <w:pStyle w:val="Title"/>
      </w:pPr>
      <w:r>
        <w:t>c</w:t>
      </w:r>
    </w:p>
    <w:p w14:paraId="16D8275F" w14:textId="7F493EF3" w:rsidR="00887F23" w:rsidRDefault="00C61F7B" w:rsidP="00C61F7B">
      <w:pPr>
        <w:pStyle w:val="Title"/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2F4CDB92" wp14:editId="2E92C1BD">
            <wp:simplePos x="0" y="0"/>
            <wp:positionH relativeFrom="margin">
              <wp:posOffset>1123516</wp:posOffset>
            </wp:positionH>
            <wp:positionV relativeFrom="paragraph">
              <wp:posOffset>583266</wp:posOffset>
            </wp:positionV>
            <wp:extent cx="3485714" cy="1504762"/>
            <wp:effectExtent l="0" t="0" r="635" b="635"/>
            <wp:wrapNone/>
            <wp:docPr id="1096935011" name="Picture 1" descr="A white 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35011" name="Picture 1" descr="A white tax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6B2B2B" w14:textId="53B2453D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 w:rsidRPr="00AF1D03">
        <w:rPr>
          <w:sz w:val="90"/>
          <w:szCs w:val="72"/>
        </w:rPr>
        <w:br/>
      </w:r>
      <w:r w:rsidR="00887F23" w:rsidRPr="00570380">
        <w:t xml:space="preserve">Published: </w:t>
      </w:r>
      <w:r w:rsidR="00BE701E">
        <w:t>September</w:t>
      </w:r>
      <w:r w:rsidR="00EE5543">
        <w:t xml:space="preserve"> 202</w:t>
      </w:r>
      <w:r w:rsidR="00846C63">
        <w:t>4</w:t>
      </w:r>
    </w:p>
    <w:p w14:paraId="136411A7" w14:textId="31F12BF7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</w:t>
      </w:r>
      <w:r w:rsidR="007331F1">
        <w:rPr>
          <w:noProof/>
          <w:lang w:val="en-NZ" w:eastAsia="en-NZ"/>
        </w:rPr>
        <w:t>the review</w:t>
      </w:r>
    </w:p>
    <w:p w14:paraId="0105DF0E" w14:textId="20B6110B" w:rsidR="00D852B6" w:rsidRDefault="00D852B6" w:rsidP="00124EA8"/>
    <w:p w14:paraId="594AD614" w14:textId="2697191C" w:rsidR="00EF4A04" w:rsidRDefault="00EF4A04" w:rsidP="00124EA8"/>
    <w:p w14:paraId="2B35D863" w14:textId="5EB27323" w:rsidR="00EF4A04" w:rsidRDefault="00AF1D03" w:rsidP="00501025">
      <w:pPr>
        <w:ind w:right="237"/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59309EA5" wp14:editId="04234F34">
            <wp:simplePos x="0" y="0"/>
            <wp:positionH relativeFrom="margin">
              <wp:posOffset>-357841</wp:posOffset>
            </wp:positionH>
            <wp:positionV relativeFrom="paragraph">
              <wp:posOffset>326474</wp:posOffset>
            </wp:positionV>
            <wp:extent cx="2331053" cy="443920"/>
            <wp:effectExtent l="0" t="0" r="0" b="0"/>
            <wp:wrapNone/>
            <wp:docPr id="1192785522" name="Picture 1192785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85522" name="Picture 11927855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09" cy="44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47">
        <w:t>This Easy Read document is from Ministry of Transport</w:t>
      </w:r>
      <w:r w:rsidR="00BE701E">
        <w:t xml:space="preserve"> - </w:t>
      </w:r>
      <w:proofErr w:type="spellStart"/>
      <w:r w:rsidR="00BE701E">
        <w:t>Te</w:t>
      </w:r>
      <w:proofErr w:type="spellEnd"/>
      <w:r w:rsidR="00BE701E">
        <w:t xml:space="preserve"> </w:t>
      </w:r>
      <w:proofErr w:type="spellStart"/>
      <w:r w:rsidR="00BE701E">
        <w:t>Manatū</w:t>
      </w:r>
      <w:proofErr w:type="spellEnd"/>
      <w:r w:rsidR="00BE701E">
        <w:t xml:space="preserve"> Waka</w:t>
      </w:r>
      <w:r w:rsidR="00960247">
        <w:t xml:space="preserve"> which is the part of the </w:t>
      </w:r>
      <w:r w:rsidR="00CE1A0D">
        <w:t xml:space="preserve">Government </w:t>
      </w:r>
      <w:r w:rsidR="00960247">
        <w:t xml:space="preserve">that looks after </w:t>
      </w:r>
      <w:r w:rsidR="00960247" w:rsidRPr="00960247">
        <w:rPr>
          <w:b/>
          <w:bCs/>
        </w:rPr>
        <w:t>transport</w:t>
      </w:r>
      <w:r w:rsidR="00960247">
        <w:t>.</w:t>
      </w:r>
    </w:p>
    <w:p w14:paraId="6960860B" w14:textId="091BAF5E" w:rsidR="00960247" w:rsidRDefault="00B02BDA" w:rsidP="00960247">
      <w:r>
        <w:rPr>
          <w:noProof/>
        </w:rPr>
        <w:drawing>
          <wp:anchor distT="0" distB="0" distL="114300" distR="114300" simplePos="0" relativeHeight="251952128" behindDoc="0" locked="0" layoutInCell="1" allowOverlap="1" wp14:anchorId="626219F9" wp14:editId="01D16541">
            <wp:simplePos x="0" y="0"/>
            <wp:positionH relativeFrom="margin">
              <wp:posOffset>-188259</wp:posOffset>
            </wp:positionH>
            <wp:positionV relativeFrom="paragraph">
              <wp:posOffset>345440</wp:posOffset>
            </wp:positionV>
            <wp:extent cx="1828800" cy="789482"/>
            <wp:effectExtent l="0" t="0" r="0" b="0"/>
            <wp:wrapNone/>
            <wp:docPr id="4333379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379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F0D6" w14:textId="704B056A" w:rsidR="00960247" w:rsidRDefault="00960247" w:rsidP="0096024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8F53AB8" wp14:editId="2575864F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3544916" cy="3419475"/>
                <wp:effectExtent l="0" t="0" r="0" b="9525"/>
                <wp:wrapNone/>
                <wp:docPr id="726136573" name="Rectangle 726136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419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60896" id="Rectangle 726136573" o:spid="_x0000_s1026" style="position:absolute;margin-left:227.95pt;margin-top:23.8pt;width:279.15pt;height:269.25pt;z-index:-251499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66BA9FE0" w14:textId="425B89EC" w:rsidR="00960247" w:rsidRDefault="00AF1D03" w:rsidP="00960247">
      <w:r w:rsidRPr="00960247">
        <w:rPr>
          <w:noProof/>
        </w:rPr>
        <w:drawing>
          <wp:anchor distT="0" distB="0" distL="114300" distR="114300" simplePos="0" relativeHeight="251817984" behindDoc="0" locked="0" layoutInCell="1" allowOverlap="1" wp14:anchorId="775DA6DE" wp14:editId="1AAB168C">
            <wp:simplePos x="0" y="0"/>
            <wp:positionH relativeFrom="margin">
              <wp:posOffset>-187960</wp:posOffset>
            </wp:positionH>
            <wp:positionV relativeFrom="paragraph">
              <wp:posOffset>673100</wp:posOffset>
            </wp:positionV>
            <wp:extent cx="1466850" cy="1466850"/>
            <wp:effectExtent l="0" t="0" r="0" b="0"/>
            <wp:wrapNone/>
            <wp:docPr id="197695351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5351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47" w:rsidRPr="00960247">
        <w:rPr>
          <w:b/>
          <w:bCs/>
        </w:rPr>
        <w:t>Transport</w:t>
      </w:r>
      <w:r w:rsidR="00960247">
        <w:t xml:space="preserve"> means different ways of going places like:</w:t>
      </w:r>
    </w:p>
    <w:p w14:paraId="20943CAD" w14:textId="28DDF721" w:rsidR="00960247" w:rsidRDefault="00960247" w:rsidP="00960247">
      <w:pPr>
        <w:pStyle w:val="Listtoplevel"/>
      </w:pPr>
      <w:r>
        <w:t>taxis / rideshares like Uber</w:t>
      </w:r>
    </w:p>
    <w:p w14:paraId="71E88CB1" w14:textId="5741111E" w:rsidR="00960247" w:rsidRDefault="00960247" w:rsidP="00960247">
      <w:pPr>
        <w:pStyle w:val="Listtoplevel"/>
      </w:pPr>
      <w:r>
        <w:t>public transport like trains / buses</w:t>
      </w:r>
    </w:p>
    <w:p w14:paraId="016A45F6" w14:textId="5CEE1CDF" w:rsidR="00960247" w:rsidRDefault="00AF1D03" w:rsidP="00960247">
      <w:pPr>
        <w:pStyle w:val="Listtoplevel"/>
      </w:pPr>
      <w:r w:rsidRPr="00960247">
        <w:drawing>
          <wp:anchor distT="0" distB="0" distL="114300" distR="114300" simplePos="0" relativeHeight="251820032" behindDoc="0" locked="0" layoutInCell="1" allowOverlap="1" wp14:anchorId="7AC3450A" wp14:editId="29D29177">
            <wp:simplePos x="0" y="0"/>
            <wp:positionH relativeFrom="margin">
              <wp:posOffset>780602</wp:posOffset>
            </wp:positionH>
            <wp:positionV relativeFrom="paragraph">
              <wp:posOffset>165249</wp:posOffset>
            </wp:positionV>
            <wp:extent cx="1162050" cy="1162050"/>
            <wp:effectExtent l="0" t="0" r="0" b="0"/>
            <wp:wrapNone/>
            <wp:docPr id="3281963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963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247">
        <w:drawing>
          <wp:anchor distT="0" distB="0" distL="114300" distR="114300" simplePos="0" relativeHeight="251821056" behindDoc="0" locked="0" layoutInCell="1" allowOverlap="1" wp14:anchorId="5D5DAF98" wp14:editId="44760DBB">
            <wp:simplePos x="0" y="0"/>
            <wp:positionH relativeFrom="margin">
              <wp:posOffset>-362847</wp:posOffset>
            </wp:positionH>
            <wp:positionV relativeFrom="paragraph">
              <wp:posOffset>326278</wp:posOffset>
            </wp:positionV>
            <wp:extent cx="1219200" cy="1219200"/>
            <wp:effectExtent l="0" t="0" r="0" b="0"/>
            <wp:wrapNone/>
            <wp:docPr id="127871815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1815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47">
        <w:t>cars</w:t>
      </w:r>
    </w:p>
    <w:p w14:paraId="650A91F5" w14:textId="74465AC7" w:rsidR="00960247" w:rsidRDefault="00960247" w:rsidP="00960247">
      <w:pPr>
        <w:pStyle w:val="Listtoplevel"/>
      </w:pPr>
      <w:r>
        <w:t>bikes and scooters.</w:t>
      </w:r>
    </w:p>
    <w:p w14:paraId="4BBB24A8" w14:textId="1F1EFFBF" w:rsidR="00EF4A04" w:rsidRDefault="00EF4A04" w:rsidP="00D67451"/>
    <w:p w14:paraId="0BE3E51E" w14:textId="0345FF3C" w:rsidR="00960247" w:rsidRDefault="00781484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9C30DFD" wp14:editId="59A87313">
                <wp:simplePos x="0" y="0"/>
                <wp:positionH relativeFrom="margin">
                  <wp:align>right</wp:align>
                </wp:positionH>
                <wp:positionV relativeFrom="paragraph">
                  <wp:posOffset>308610</wp:posOffset>
                </wp:positionV>
                <wp:extent cx="3544570" cy="1000125"/>
                <wp:effectExtent l="0" t="0" r="0" b="9525"/>
                <wp:wrapNone/>
                <wp:docPr id="52155615" name="Rectangle 52155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00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1CA16" id="Rectangle 52155615" o:spid="_x0000_s1026" style="position:absolute;margin-left:227.9pt;margin-top:24.3pt;width:279.1pt;height:78.75pt;z-index:-251320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" fillcolor="#ffe599 [1303]" stroked="f" strokeweight="1pt">
                <w10:wrap anchorx="margin"/>
              </v:rect>
            </w:pict>
          </mc:Fallback>
        </mc:AlternateContent>
      </w:r>
    </w:p>
    <w:p w14:paraId="657A20F0" w14:textId="653741D0" w:rsidR="00124EA8" w:rsidRDefault="00531B46" w:rsidP="00D67451">
      <w:r w:rsidRPr="00531B46">
        <w:rPr>
          <w:noProof/>
        </w:rPr>
        <w:drawing>
          <wp:anchor distT="0" distB="0" distL="114300" distR="114300" simplePos="0" relativeHeight="251822080" behindDoc="0" locked="0" layoutInCell="1" allowOverlap="1" wp14:anchorId="69FC4584" wp14:editId="701771C1">
            <wp:simplePos x="0" y="0"/>
            <wp:positionH relativeFrom="margin">
              <wp:posOffset>0</wp:posOffset>
            </wp:positionH>
            <wp:positionV relativeFrom="paragraph">
              <wp:posOffset>59503</wp:posOffset>
            </wp:positionV>
            <wp:extent cx="1400175" cy="1015150"/>
            <wp:effectExtent l="0" t="0" r="0" b="0"/>
            <wp:wrapNone/>
            <wp:docPr id="117374233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4233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E6">
        <w:t xml:space="preserve">When we say </w:t>
      </w:r>
      <w:r w:rsidR="00B63DE6" w:rsidRPr="00781484">
        <w:rPr>
          <w:b/>
          <w:bCs/>
        </w:rPr>
        <w:t>we</w:t>
      </w:r>
      <w:r w:rsidR="00B63DE6">
        <w:t xml:space="preserve"> in this document we mean</w:t>
      </w:r>
      <w:r w:rsidR="00960247" w:rsidRPr="00960247">
        <w:t xml:space="preserve"> </w:t>
      </w:r>
      <w:proofErr w:type="spellStart"/>
      <w:r w:rsidR="00960247">
        <w:t>Te</w:t>
      </w:r>
      <w:proofErr w:type="spellEnd"/>
      <w:r w:rsidR="00960247">
        <w:t xml:space="preserve"> </w:t>
      </w:r>
      <w:proofErr w:type="spellStart"/>
      <w:r w:rsidR="00960247">
        <w:t>Manatū</w:t>
      </w:r>
      <w:proofErr w:type="spellEnd"/>
      <w:r w:rsidR="00960247">
        <w:t xml:space="preserve"> Waka</w:t>
      </w:r>
      <w:r w:rsidR="00501025">
        <w:t xml:space="preserve"> -</w:t>
      </w:r>
      <w:r w:rsidR="00960247">
        <w:t xml:space="preserve"> Ministry of Transport.</w:t>
      </w:r>
    </w:p>
    <w:p w14:paraId="271F52D1" w14:textId="0269710E" w:rsidR="00B63DE6" w:rsidRDefault="00B02BDA" w:rsidP="00D67451">
      <w:r w:rsidRPr="00531B46"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6CA281A7" wp14:editId="2B91333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9817" cy="1704975"/>
            <wp:effectExtent l="0" t="0" r="0" b="0"/>
            <wp:wrapNone/>
            <wp:docPr id="50876947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6947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17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E6">
        <w:t xml:space="preserve">We are doing a </w:t>
      </w:r>
      <w:r w:rsidR="00B63DE6" w:rsidRPr="00531B46">
        <w:rPr>
          <w:b/>
          <w:bCs/>
        </w:rPr>
        <w:t>review</w:t>
      </w:r>
      <w:r w:rsidR="00B63DE6">
        <w:t xml:space="preserve"> of the Total Mobility scheme.</w:t>
      </w:r>
    </w:p>
    <w:p w14:paraId="1E9F7AE9" w14:textId="2D24ABFF" w:rsidR="00B63DE6" w:rsidRDefault="00B63DE6" w:rsidP="00D67451"/>
    <w:p w14:paraId="5F56562D" w14:textId="705D6085" w:rsidR="00B63DE6" w:rsidRDefault="00531B46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C51257E" wp14:editId="20934D8C">
                <wp:simplePos x="0" y="0"/>
                <wp:positionH relativeFrom="margin">
                  <wp:align>right</wp:align>
                </wp:positionH>
                <wp:positionV relativeFrom="paragraph">
                  <wp:posOffset>338455</wp:posOffset>
                </wp:positionV>
                <wp:extent cx="3544916" cy="1647825"/>
                <wp:effectExtent l="0" t="0" r="0" b="9525"/>
                <wp:wrapNone/>
                <wp:docPr id="1173706781" name="Rectangle 1173706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647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0E0C8" id="Rectangle 1173706781" o:spid="_x0000_s1026" style="position:absolute;margin-left:227.95pt;margin-top:26.65pt;width:279.15pt;height:129.75pt;z-index:-25149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1EDB40A7" w14:textId="46626BB1" w:rsidR="00B63DE6" w:rsidRDefault="00B63DE6" w:rsidP="00D67451">
      <w:r>
        <w:t xml:space="preserve">A </w:t>
      </w:r>
      <w:r w:rsidRPr="00531B46">
        <w:rPr>
          <w:b/>
          <w:bCs/>
        </w:rPr>
        <w:t>review</w:t>
      </w:r>
      <w:r>
        <w:t xml:space="preserve"> is</w:t>
      </w:r>
      <w:r w:rsidR="00531B46">
        <w:t xml:space="preserve"> when we look at:</w:t>
      </w:r>
    </w:p>
    <w:p w14:paraId="0F44471A" w14:textId="48CA3B05" w:rsidR="00531B46" w:rsidRDefault="00781484" w:rsidP="00781484">
      <w:pPr>
        <w:pStyle w:val="Listtoplevel"/>
      </w:pPr>
      <w:r w:rsidRPr="00781484">
        <w:drawing>
          <wp:anchor distT="0" distB="0" distL="114300" distR="114300" simplePos="0" relativeHeight="251994112" behindDoc="0" locked="0" layoutInCell="1" allowOverlap="1" wp14:anchorId="722EED46" wp14:editId="411EE8B5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1409700" cy="1578064"/>
            <wp:effectExtent l="0" t="0" r="0" b="0"/>
            <wp:wrapNone/>
            <wp:docPr id="565805992" name="Picture 2" descr="A person with his thumb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05992" name="Picture 2" descr="A person with his thumb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74" cy="158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46">
        <w:t>what things are like now</w:t>
      </w:r>
    </w:p>
    <w:p w14:paraId="0BEACF49" w14:textId="2C022DA7" w:rsidR="00531B46" w:rsidRDefault="00531B46" w:rsidP="00531B46">
      <w:pPr>
        <w:pStyle w:val="Listtoplevel"/>
      </w:pPr>
      <w:r>
        <w:t>how things could be done better.</w:t>
      </w:r>
    </w:p>
    <w:p w14:paraId="5897CCC7" w14:textId="77777777" w:rsidR="00B63DE6" w:rsidRDefault="00B63DE6" w:rsidP="00D67451"/>
    <w:p w14:paraId="270A6DD0" w14:textId="555FC5BD" w:rsidR="00B63DE6" w:rsidRDefault="00B63DE6" w:rsidP="00D67451"/>
    <w:p w14:paraId="2EFC6D0A" w14:textId="6EAC7042" w:rsidR="00B63DE6" w:rsidRDefault="00531B46" w:rsidP="00D67451">
      <w:r w:rsidRPr="00531B46">
        <w:rPr>
          <w:noProof/>
        </w:rPr>
        <w:drawing>
          <wp:anchor distT="0" distB="0" distL="114300" distR="114300" simplePos="0" relativeHeight="251828224" behindDoc="0" locked="0" layoutInCell="1" allowOverlap="1" wp14:anchorId="4A045F9C" wp14:editId="21DD47F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00175" cy="1015150"/>
            <wp:effectExtent l="0" t="0" r="0" b="0"/>
            <wp:wrapNone/>
            <wp:docPr id="1646327778" name="Picture 16463277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27778" name="Picture 16463277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E6">
        <w:t xml:space="preserve">We will talk about what the Total Mobility </w:t>
      </w:r>
      <w:r w:rsidR="00CE1A0D">
        <w:t xml:space="preserve">scheme </w:t>
      </w:r>
      <w:r w:rsidR="00B63DE6">
        <w:t>is in the next part of this document.</w:t>
      </w:r>
    </w:p>
    <w:p w14:paraId="2FCF1B84" w14:textId="5CF538FC" w:rsidR="007331F1" w:rsidRDefault="007331F1" w:rsidP="00D67451"/>
    <w:p w14:paraId="46A3E403" w14:textId="5A816207" w:rsidR="007331F1" w:rsidRDefault="007331F1" w:rsidP="00D67451"/>
    <w:p w14:paraId="15AD9D80" w14:textId="5631C06C" w:rsidR="007331F1" w:rsidRDefault="00531B46" w:rsidP="007331F1">
      <w:r w:rsidRPr="00531B46">
        <w:rPr>
          <w:noProof/>
        </w:rPr>
        <w:drawing>
          <wp:anchor distT="0" distB="0" distL="114300" distR="114300" simplePos="0" relativeHeight="251830272" behindDoc="0" locked="0" layoutInCell="1" allowOverlap="1" wp14:anchorId="2A405FBD" wp14:editId="716F837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38350" cy="2038350"/>
            <wp:effectExtent l="0" t="0" r="0" b="0"/>
            <wp:wrapNone/>
            <wp:docPr id="189672617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2617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t>The review is to find out:</w:t>
      </w:r>
    </w:p>
    <w:p w14:paraId="0CAAC3A1" w14:textId="76D9019A" w:rsidR="007331F1" w:rsidRDefault="007331F1" w:rsidP="007331F1">
      <w:pPr>
        <w:pStyle w:val="Listtoplevel"/>
      </w:pPr>
      <w:r>
        <w:t xml:space="preserve">how the Total Mobility </w:t>
      </w:r>
      <w:r w:rsidR="00CE1A0D">
        <w:t xml:space="preserve">scheme </w:t>
      </w:r>
      <w:r>
        <w:t>is working</w:t>
      </w:r>
    </w:p>
    <w:p w14:paraId="3E60384D" w14:textId="5F76051B" w:rsidR="007331F1" w:rsidRDefault="007331F1" w:rsidP="007331F1">
      <w:pPr>
        <w:pStyle w:val="Listtoplevel"/>
      </w:pPr>
      <w:r>
        <w:t>how it can be made better for disabled people.</w:t>
      </w:r>
    </w:p>
    <w:p w14:paraId="62269C8C" w14:textId="77777777" w:rsidR="007331F1" w:rsidRDefault="007331F1" w:rsidP="00D67451"/>
    <w:p w14:paraId="46733B02" w14:textId="77777777" w:rsidR="007331F1" w:rsidRDefault="007331F1" w:rsidP="00D67451"/>
    <w:p w14:paraId="7BC41727" w14:textId="49E3CF8F" w:rsidR="007331F1" w:rsidRDefault="00531B46" w:rsidP="00D67451">
      <w:r w:rsidRPr="00531B46"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3682A708" wp14:editId="5E1454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14500" cy="2316192"/>
            <wp:effectExtent l="0" t="0" r="0" b="8255"/>
            <wp:wrapNone/>
            <wp:docPr id="142560727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0727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t xml:space="preserve">The </w:t>
      </w:r>
      <w:r w:rsidR="007331F1" w:rsidRPr="00531B46">
        <w:rPr>
          <w:b/>
          <w:bCs/>
        </w:rPr>
        <w:t>United Nations Convention on the Rights of Persons with Disabilities</w:t>
      </w:r>
      <w:r w:rsidR="007331F1">
        <w:t xml:space="preserve"> says that governments need to make sure disabled people have access to transport.</w:t>
      </w:r>
    </w:p>
    <w:p w14:paraId="46C65DE0" w14:textId="77777777" w:rsidR="007331F1" w:rsidRDefault="007331F1" w:rsidP="00D67451"/>
    <w:p w14:paraId="07B0106F" w14:textId="54934506" w:rsidR="00531B46" w:rsidRPr="009F1191" w:rsidRDefault="00531B46" w:rsidP="00531B46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489222C2" wp14:editId="4AAD475F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3544916" cy="3228975"/>
                <wp:effectExtent l="0" t="0" r="0" b="9525"/>
                <wp:wrapNone/>
                <wp:docPr id="1110329668" name="Rectangle 1110329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228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0785A" id="Rectangle 1110329668" o:spid="_x0000_s1026" style="position:absolute;margin-left:227.95pt;margin-top:25.6pt;width:279.15pt;height:254.25pt;z-index:-251479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08731BB0" w14:textId="3BD424C4" w:rsidR="00531B46" w:rsidRPr="009F1191" w:rsidRDefault="00531B46" w:rsidP="00531B46">
      <w:r w:rsidRPr="009F1191">
        <w:rPr>
          <w:noProof/>
        </w:rPr>
        <w:drawing>
          <wp:anchor distT="0" distB="0" distL="114300" distR="114300" simplePos="0" relativeHeight="251832320" behindDoc="0" locked="0" layoutInCell="1" allowOverlap="1" wp14:anchorId="626FAD97" wp14:editId="239DB569">
            <wp:simplePos x="0" y="0"/>
            <wp:positionH relativeFrom="margin">
              <wp:posOffset>-67236</wp:posOffset>
            </wp:positionH>
            <wp:positionV relativeFrom="paragraph">
              <wp:posOffset>640155</wp:posOffset>
            </wp:positionV>
            <wp:extent cx="1896745" cy="1896745"/>
            <wp:effectExtent l="0" t="0" r="8255" b="825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191">
        <w:t xml:space="preserve">The </w:t>
      </w:r>
      <w:r w:rsidRPr="009F1191">
        <w:rPr>
          <w:b/>
          <w:bCs/>
        </w:rPr>
        <w:t>United Nations Convention on the Rights of Persons with Disabilities</w:t>
      </w:r>
      <w:r w:rsidRPr="009F1191">
        <w:t xml:space="preserve"> is a law lots of countries have agreed to.</w:t>
      </w:r>
      <w:r w:rsidRPr="00531B46">
        <w:rPr>
          <w:noProof/>
        </w:rPr>
        <w:t xml:space="preserve"> </w:t>
      </w:r>
    </w:p>
    <w:p w14:paraId="42F9EC9B" w14:textId="77777777" w:rsidR="00531B46" w:rsidRPr="009F1191" w:rsidRDefault="00531B46" w:rsidP="00531B46"/>
    <w:p w14:paraId="08F6BC98" w14:textId="77777777" w:rsidR="00531B46" w:rsidRPr="009F1191" w:rsidRDefault="00531B46" w:rsidP="00531B46"/>
    <w:p w14:paraId="2557F46A" w14:textId="054E6EC0" w:rsidR="00531B46" w:rsidRPr="009F1191" w:rsidRDefault="00531B46" w:rsidP="00531B46">
      <w:pPr>
        <w:rPr>
          <w:rFonts w:eastAsia="Arial"/>
        </w:rPr>
      </w:pPr>
      <w:r w:rsidRPr="009F1191">
        <w:rPr>
          <w:rFonts w:eastAsia="Arial"/>
        </w:rPr>
        <w:t>It says what governments must do to make sure disabled people get the same rights as everybody else.</w:t>
      </w:r>
    </w:p>
    <w:p w14:paraId="4BE5FE37" w14:textId="2CFB6C74" w:rsidR="007331F1" w:rsidRDefault="0098392C" w:rsidP="00D67451">
      <w:r w:rsidRPr="009F1191">
        <w:rPr>
          <w:rFonts w:eastAsia="Arial"/>
          <w:noProof/>
        </w:rPr>
        <w:drawing>
          <wp:anchor distT="0" distB="0" distL="114300" distR="114300" simplePos="0" relativeHeight="251833344" behindDoc="0" locked="0" layoutInCell="1" allowOverlap="1" wp14:anchorId="0F430F27" wp14:editId="447C7A87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1520825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F3FE" w14:textId="77777777" w:rsidR="007331F1" w:rsidRDefault="007331F1" w:rsidP="00D67451"/>
    <w:p w14:paraId="7D5A07F2" w14:textId="6E5D64E6" w:rsidR="007331F1" w:rsidRDefault="007331F1" w:rsidP="00D67451">
      <w:r>
        <w:t>The review will be to make sure disabled people get the human rights</w:t>
      </w:r>
      <w:r w:rsidR="00781484">
        <w:t xml:space="preserve"> set out</w:t>
      </w:r>
      <w:r>
        <w:t xml:space="preserve"> in the </w:t>
      </w:r>
      <w:r w:rsidR="0098392C" w:rsidRPr="0098392C">
        <w:t>United Nations Convention on the Rights of Persons with Disabilities</w:t>
      </w:r>
      <w:r>
        <w:t>.</w:t>
      </w:r>
    </w:p>
    <w:p w14:paraId="6D3594C0" w14:textId="77777777" w:rsidR="007331F1" w:rsidRDefault="007331F1" w:rsidP="00D67451"/>
    <w:p w14:paraId="624DD14A" w14:textId="77777777" w:rsidR="007331F1" w:rsidRDefault="007331F1" w:rsidP="00D67451"/>
    <w:p w14:paraId="11BB7590" w14:textId="7373A655" w:rsidR="007331F1" w:rsidRDefault="0098392C" w:rsidP="00D67451">
      <w:r w:rsidRPr="003F613C">
        <w:rPr>
          <w:rFonts w:cs="Arial"/>
          <w:bCs/>
          <w:noProof/>
          <w:szCs w:val="32"/>
          <w:lang w:eastAsia="en-NZ"/>
        </w:rPr>
        <w:lastRenderedPageBreak/>
        <w:drawing>
          <wp:anchor distT="0" distB="0" distL="114300" distR="114300" simplePos="0" relativeHeight="251841536" behindDoc="0" locked="0" layoutInCell="1" allowOverlap="1" wp14:anchorId="33CB7596" wp14:editId="36C105B0">
            <wp:simplePos x="0" y="0"/>
            <wp:positionH relativeFrom="margin">
              <wp:align>left</wp:align>
            </wp:positionH>
            <wp:positionV relativeFrom="page">
              <wp:posOffset>924560</wp:posOffset>
            </wp:positionV>
            <wp:extent cx="1517015" cy="1849755"/>
            <wp:effectExtent l="0" t="0" r="6985" b="0"/>
            <wp:wrapNone/>
            <wp:docPr id="273" name="Picture 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57">
        <w:t>The review will be done in a way that:</w:t>
      </w:r>
    </w:p>
    <w:p w14:paraId="3358C4C3" w14:textId="0D1C4503" w:rsidR="003F2D57" w:rsidRPr="00781484" w:rsidRDefault="003F2D57" w:rsidP="003F2D57">
      <w:pPr>
        <w:pStyle w:val="Listtoplevel"/>
        <w:rPr>
          <w:b/>
          <w:bCs/>
        </w:rPr>
      </w:pPr>
      <w:r>
        <w:t xml:space="preserve">fits the </w:t>
      </w:r>
      <w:r w:rsidR="00531B46">
        <w:t>ideas in</w:t>
      </w:r>
      <w:r>
        <w:t xml:space="preserve"> </w:t>
      </w:r>
      <w:r w:rsidRPr="00781484">
        <w:rPr>
          <w:b/>
          <w:bCs/>
        </w:rPr>
        <w:t>Te Tiriti o Waitangi</w:t>
      </w:r>
    </w:p>
    <w:p w14:paraId="3BBBA659" w14:textId="68C6BB11" w:rsidR="003F2D57" w:rsidRDefault="00531B46" w:rsidP="003F2D57">
      <w:pPr>
        <w:pStyle w:val="Listtoplevel"/>
      </w:pPr>
      <w:r>
        <w:t>thinks about</w:t>
      </w:r>
      <w:r w:rsidR="003F2D57">
        <w:t xml:space="preserve"> Māori ways of understanding disability.</w:t>
      </w:r>
    </w:p>
    <w:p w14:paraId="1F40D86D" w14:textId="0426F453" w:rsidR="00531B46" w:rsidRPr="00531B46" w:rsidRDefault="0098392C" w:rsidP="00531B46">
      <w:pPr>
        <w:rPr>
          <w:rFonts w:cs="Arial"/>
          <w:b/>
          <w:sz w:val="24"/>
        </w:rPr>
      </w:pPr>
      <w:r w:rsidRPr="00531B46">
        <w:rPr>
          <w:rFonts w:eastAsia="Times New Roman"/>
          <w:b/>
          <w:bCs/>
          <w:noProof/>
          <w:color w:val="000000"/>
          <w:sz w:val="24"/>
          <w:szCs w:val="20"/>
          <w:lang w:eastAsia="en-NZ"/>
        </w:rPr>
        <w:drawing>
          <wp:anchor distT="0" distB="0" distL="114300" distR="114300" simplePos="0" relativeHeight="251844608" behindDoc="0" locked="0" layoutInCell="1" allowOverlap="1" wp14:anchorId="1DE4FA38" wp14:editId="4ACC3889">
            <wp:simplePos x="0" y="0"/>
            <wp:positionH relativeFrom="margin">
              <wp:posOffset>-998855</wp:posOffset>
            </wp:positionH>
            <wp:positionV relativeFrom="page">
              <wp:posOffset>3585210</wp:posOffset>
            </wp:positionV>
            <wp:extent cx="3399464" cy="2403987"/>
            <wp:effectExtent l="0" t="0" r="0" b="0"/>
            <wp:wrapNone/>
            <wp:docPr id="278" name="Picture 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464" cy="2403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B9EE6" w14:textId="743A85AB" w:rsidR="00531B46" w:rsidRPr="00531B46" w:rsidRDefault="00531B46" w:rsidP="00531B46">
      <w:pPr>
        <w:rPr>
          <w:noProof/>
          <w:sz w:val="24"/>
          <w:szCs w:val="20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3F23A4E4" wp14:editId="181089CF">
                <wp:simplePos x="0" y="0"/>
                <wp:positionH relativeFrom="margin">
                  <wp:align>right</wp:align>
                </wp:positionH>
                <wp:positionV relativeFrom="paragraph">
                  <wp:posOffset>252729</wp:posOffset>
                </wp:positionV>
                <wp:extent cx="3544570" cy="3914775"/>
                <wp:effectExtent l="0" t="0" r="0" b="9525"/>
                <wp:wrapNone/>
                <wp:docPr id="1441221185" name="Rectangle 144122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914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DA77" id="Rectangle 1441221185" o:spid="_x0000_s1026" style="position:absolute;margin-left:227.9pt;margin-top:19.9pt;width:279.1pt;height:308.25pt;z-index:-25146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" fillcolor="#bdd6ee [1304]" stroked="f" strokeweight="1pt">
                <w10:wrap anchorx="margin"/>
              </v:rect>
            </w:pict>
          </mc:Fallback>
        </mc:AlternateContent>
      </w:r>
    </w:p>
    <w:p w14:paraId="59CB941A" w14:textId="69ACFED7" w:rsidR="00531B46" w:rsidRPr="003F613C" w:rsidRDefault="00531B46" w:rsidP="00531B46">
      <w:pPr>
        <w:rPr>
          <w:rFonts w:eastAsia="Times New Roman" w:cs="Arial"/>
          <w:szCs w:val="32"/>
          <w:lang w:eastAsia="en-NZ"/>
        </w:rPr>
      </w:pPr>
      <w:proofErr w:type="spellStart"/>
      <w:r>
        <w:rPr>
          <w:rFonts w:cs="Arial"/>
          <w:b/>
          <w:bCs/>
          <w:color w:val="000000"/>
          <w:szCs w:val="32"/>
        </w:rPr>
        <w:t>Te</w:t>
      </w:r>
      <w:proofErr w:type="spellEnd"/>
      <w:r>
        <w:rPr>
          <w:rFonts w:cs="Arial"/>
          <w:b/>
          <w:bCs/>
          <w:color w:val="000000"/>
          <w:szCs w:val="32"/>
        </w:rPr>
        <w:t xml:space="preserve"> </w:t>
      </w:r>
      <w:proofErr w:type="spellStart"/>
      <w:r w:rsidRPr="003F613C">
        <w:rPr>
          <w:rFonts w:cs="Arial"/>
          <w:b/>
          <w:bCs/>
          <w:color w:val="000000"/>
          <w:szCs w:val="32"/>
        </w:rPr>
        <w:t>Tiriti</w:t>
      </w:r>
      <w:proofErr w:type="spellEnd"/>
      <w:r w:rsidRPr="003F613C">
        <w:rPr>
          <w:rFonts w:cs="Arial"/>
          <w:b/>
          <w:bCs/>
          <w:color w:val="000000"/>
          <w:szCs w:val="32"/>
        </w:rPr>
        <w:t xml:space="preserve"> o Waitangi</w:t>
      </w:r>
      <w:r>
        <w:rPr>
          <w:rFonts w:cs="Arial"/>
          <w:b/>
          <w:bCs/>
          <w:color w:val="000000"/>
          <w:szCs w:val="32"/>
        </w:rPr>
        <w:t xml:space="preserve"> / </w:t>
      </w:r>
      <w:r w:rsidRPr="003F613C">
        <w:rPr>
          <w:rFonts w:eastAsia="Times New Roman" w:cs="Arial"/>
          <w:b/>
          <w:bCs/>
          <w:color w:val="000000"/>
          <w:szCs w:val="32"/>
          <w:lang w:eastAsia="en-NZ"/>
        </w:rPr>
        <w:t>The Treaty of Waitangi</w:t>
      </w:r>
      <w:r w:rsidRPr="003F613C">
        <w:rPr>
          <w:rFonts w:cs="Arial"/>
          <w:b/>
          <w:bCs/>
          <w:color w:val="000000"/>
          <w:szCs w:val="32"/>
        </w:rPr>
        <w:t xml:space="preserve"> </w:t>
      </w:r>
      <w:r w:rsidRPr="003F613C">
        <w:rPr>
          <w:rFonts w:eastAsia="Times New Roman" w:cs="Arial"/>
          <w:color w:val="000000"/>
          <w:szCs w:val="32"/>
          <w:lang w:eastAsia="en-NZ"/>
        </w:rPr>
        <w:t>is a legal document that was signed in 1840.</w:t>
      </w:r>
    </w:p>
    <w:p w14:paraId="71FD8C46" w14:textId="569A2B15" w:rsidR="00531B46" w:rsidRPr="00531B46" w:rsidRDefault="00531B46" w:rsidP="00531B46">
      <w:pPr>
        <w:rPr>
          <w:rFonts w:eastAsia="Times New Roman" w:cs="Arial"/>
          <w:noProof/>
          <w:sz w:val="24"/>
          <w:bdr w:val="none" w:sz="0" w:space="0" w:color="auto" w:frame="1"/>
          <w:lang w:eastAsia="en-NZ"/>
        </w:rPr>
      </w:pPr>
    </w:p>
    <w:p w14:paraId="0DB0A45C" w14:textId="50280002" w:rsidR="00531B46" w:rsidRPr="00531B46" w:rsidRDefault="00531B46" w:rsidP="00531B46">
      <w:pPr>
        <w:rPr>
          <w:rFonts w:eastAsia="Times New Roman" w:cs="Arial"/>
          <w:sz w:val="24"/>
          <w:lang w:eastAsia="en-NZ"/>
        </w:rPr>
      </w:pPr>
    </w:p>
    <w:p w14:paraId="4C9E18C4" w14:textId="47C98CAC" w:rsidR="00531B46" w:rsidRPr="003F613C" w:rsidRDefault="00531B46" w:rsidP="00531B46">
      <w:pPr>
        <w:rPr>
          <w:rFonts w:cs="Arial"/>
          <w:bCs/>
          <w:szCs w:val="32"/>
          <w:lang w:val="en-US"/>
        </w:rPr>
      </w:pPr>
      <w:r w:rsidRPr="003F613C">
        <w:rPr>
          <w:rFonts w:eastAsia="Times New Roman" w:cs="Arial"/>
          <w:color w:val="000000"/>
          <w:szCs w:val="32"/>
          <w:lang w:eastAsia="en-NZ"/>
        </w:rPr>
        <w:t>It is about</w:t>
      </w:r>
      <w:r>
        <w:rPr>
          <w:rFonts w:eastAsia="Times New Roman" w:cs="Arial"/>
          <w:color w:val="000000"/>
          <w:szCs w:val="32"/>
          <w:lang w:eastAsia="en-NZ"/>
        </w:rPr>
        <w:t xml:space="preserve"> </w:t>
      </w:r>
      <w:r w:rsidRPr="003F613C">
        <w:rPr>
          <w:rFonts w:cs="Arial"/>
          <w:bCs/>
          <w:szCs w:val="32"/>
          <w:lang w:val="en-US"/>
        </w:rPr>
        <w:t>Māori and the New Zealand Government</w:t>
      </w:r>
      <w:r>
        <w:rPr>
          <w:rFonts w:cs="Arial"/>
          <w:bCs/>
          <w:szCs w:val="32"/>
          <w:lang w:val="en-US"/>
        </w:rPr>
        <w:t>:</w:t>
      </w:r>
    </w:p>
    <w:p w14:paraId="6828EBA5" w14:textId="2F6656A4" w:rsidR="00531B46" w:rsidRDefault="0098392C" w:rsidP="00531B46">
      <w:pPr>
        <w:pStyle w:val="Listtoplevel"/>
      </w:pPr>
      <w:r w:rsidRPr="0098392C">
        <w:drawing>
          <wp:anchor distT="0" distB="0" distL="114300" distR="114300" simplePos="0" relativeHeight="252030976" behindDoc="0" locked="0" layoutInCell="1" allowOverlap="1" wp14:anchorId="55B02ACC" wp14:editId="5DA723DB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2093136" cy="1552575"/>
            <wp:effectExtent l="0" t="0" r="2540" b="0"/>
            <wp:wrapNone/>
            <wp:docPr id="13228086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086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60" cy="15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46" w:rsidRPr="005F389A">
        <w:t>making decisions together</w:t>
      </w:r>
    </w:p>
    <w:p w14:paraId="79647DF3" w14:textId="24F07115" w:rsidR="00531B46" w:rsidRDefault="0098392C" w:rsidP="0098392C">
      <w:pPr>
        <w:pStyle w:val="Listtoplevel"/>
      </w:pPr>
      <w:r w:rsidRPr="0098392C">
        <w:t xml:space="preserve"> </w:t>
      </w:r>
      <w:r w:rsidR="00531B46" w:rsidRPr="005F389A">
        <w:t>protecting things that are important</w:t>
      </w:r>
      <w:r w:rsidR="004A285A">
        <w:t xml:space="preserve"> to Māori</w:t>
      </w:r>
      <w:r w:rsidR="00531B46">
        <w:t>.</w:t>
      </w:r>
    </w:p>
    <w:p w14:paraId="475BA8B8" w14:textId="5AB01018" w:rsidR="0098392C" w:rsidRDefault="0098392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50139AC" w14:textId="32858568" w:rsidR="00124EA8" w:rsidRDefault="00B63DE6" w:rsidP="00124EA8">
      <w:pPr>
        <w:pStyle w:val="Heading1"/>
      </w:pPr>
      <w:r>
        <w:lastRenderedPageBreak/>
        <w:t xml:space="preserve">What is the Total Mobility </w:t>
      </w:r>
      <w:r w:rsidR="00CE1A0D">
        <w:t>scheme</w:t>
      </w:r>
      <w:r>
        <w:t>?</w:t>
      </w:r>
    </w:p>
    <w:p w14:paraId="5B0E5FAA" w14:textId="77777777" w:rsidR="00124EA8" w:rsidRDefault="00124EA8" w:rsidP="00124EA8"/>
    <w:p w14:paraId="5178D0FA" w14:textId="201F76E2" w:rsidR="00124EA8" w:rsidRPr="00124EA8" w:rsidRDefault="00124EA8" w:rsidP="00124EA8"/>
    <w:p w14:paraId="06DB62AC" w14:textId="3A569D37" w:rsidR="0064667B" w:rsidRDefault="0047747E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75E46133" wp14:editId="53D75B98">
            <wp:simplePos x="0" y="0"/>
            <wp:positionH relativeFrom="column">
              <wp:posOffset>1047750</wp:posOffset>
            </wp:positionH>
            <wp:positionV relativeFrom="paragraph">
              <wp:posOffset>617220</wp:posOffset>
            </wp:positionV>
            <wp:extent cx="914400" cy="914400"/>
            <wp:effectExtent l="0" t="0" r="0" b="0"/>
            <wp:wrapNone/>
            <wp:docPr id="527785260" name="Graphic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85260" name="Graphic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B46" w:rsidRPr="00960247">
        <w:rPr>
          <w:noProof/>
        </w:rPr>
        <w:drawing>
          <wp:anchor distT="0" distB="0" distL="114300" distR="114300" simplePos="0" relativeHeight="251848704" behindDoc="0" locked="0" layoutInCell="1" allowOverlap="1" wp14:anchorId="04DC4691" wp14:editId="07E1A6D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466850" cy="1466850"/>
            <wp:effectExtent l="0" t="0" r="0" b="0"/>
            <wp:wrapNone/>
            <wp:docPr id="690598946" name="Picture 6905989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98946" name="Picture 6905989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8E3">
        <w:rPr>
          <w:rFonts w:eastAsia="Times New Roman"/>
          <w:shd w:val="clear" w:color="auto" w:fill="FFFFFF"/>
          <w:lang w:eastAsia="en-GB"/>
        </w:rPr>
        <w:t xml:space="preserve">The Total Mobility </w:t>
      </w:r>
      <w:r w:rsidR="00CE1A0D">
        <w:rPr>
          <w:rFonts w:eastAsia="Times New Roman"/>
          <w:shd w:val="clear" w:color="auto" w:fill="FFFFFF"/>
          <w:lang w:eastAsia="en-GB"/>
        </w:rPr>
        <w:t xml:space="preserve">scheme </w:t>
      </w:r>
      <w:r w:rsidR="00AB58E3">
        <w:rPr>
          <w:rFonts w:eastAsia="Times New Roman"/>
          <w:shd w:val="clear" w:color="auto" w:fill="FFFFFF"/>
          <w:lang w:eastAsia="en-GB"/>
        </w:rPr>
        <w:t>is for disabled people who:</w:t>
      </w:r>
    </w:p>
    <w:p w14:paraId="46B3B3D7" w14:textId="1524B883" w:rsidR="00AB58E3" w:rsidRDefault="00531B46" w:rsidP="00AB58E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</w:t>
      </w:r>
      <w:r w:rsidR="00AB58E3">
        <w:rPr>
          <w:shd w:val="clear" w:color="auto" w:fill="FFFFFF"/>
          <w:lang w:eastAsia="en-GB"/>
        </w:rPr>
        <w:t>annot safely travel on public transport like trains or buses</w:t>
      </w:r>
    </w:p>
    <w:p w14:paraId="11FE6E5D" w14:textId="215F2F6B" w:rsidR="00AB58E3" w:rsidRDefault="0047747E" w:rsidP="0047747E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855872" behindDoc="0" locked="0" layoutInCell="1" allowOverlap="1" wp14:anchorId="5AA0E9D4" wp14:editId="76CA7106">
            <wp:simplePos x="0" y="0"/>
            <wp:positionH relativeFrom="column">
              <wp:posOffset>1047750</wp:posOffset>
            </wp:positionH>
            <wp:positionV relativeFrom="paragraph">
              <wp:posOffset>817880</wp:posOffset>
            </wp:positionV>
            <wp:extent cx="914400" cy="914400"/>
            <wp:effectExtent l="0" t="0" r="0" b="0"/>
            <wp:wrapNone/>
            <wp:docPr id="647662993" name="Graphic 6476629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62993" name="Graphic 6476629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47E">
        <w:rPr>
          <w:shd w:val="clear" w:color="auto" w:fill="FFFFFF"/>
          <w:lang w:eastAsia="en-GB"/>
        </w:rPr>
        <w:drawing>
          <wp:anchor distT="0" distB="0" distL="114300" distR="114300" simplePos="0" relativeHeight="251850752" behindDoc="0" locked="0" layoutInCell="1" allowOverlap="1" wp14:anchorId="6563B891" wp14:editId="4F5EFB19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809750" cy="1809750"/>
            <wp:effectExtent l="0" t="0" r="0" b="0"/>
            <wp:wrapNone/>
            <wp:docPr id="2681553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553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B46">
        <w:rPr>
          <w:shd w:val="clear" w:color="auto" w:fill="FFFFFF"/>
          <w:lang w:eastAsia="en-GB"/>
        </w:rPr>
        <w:t>c</w:t>
      </w:r>
      <w:r w:rsidR="00AB58E3">
        <w:rPr>
          <w:shd w:val="clear" w:color="auto" w:fill="FFFFFF"/>
          <w:lang w:eastAsia="en-GB"/>
        </w:rPr>
        <w:t>annot get to where the public transport starts or ends because of their disability.</w:t>
      </w:r>
    </w:p>
    <w:p w14:paraId="34DB96CA" w14:textId="251C000E" w:rsidR="00B63DE6" w:rsidRDefault="00B63DE6" w:rsidP="004567B0">
      <w:pPr>
        <w:rPr>
          <w:rFonts w:eastAsia="Times New Roman"/>
          <w:shd w:val="clear" w:color="auto" w:fill="FFFFFF"/>
          <w:lang w:eastAsia="en-GB"/>
        </w:rPr>
      </w:pPr>
    </w:p>
    <w:p w14:paraId="4FFC60EE" w14:textId="10F5A6CF" w:rsidR="00531B46" w:rsidRDefault="00781484" w:rsidP="004567B0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590F521A" wp14:editId="3CF8A877">
                <wp:simplePos x="0" y="0"/>
                <wp:positionH relativeFrom="margin">
                  <wp:posOffset>2256155</wp:posOffset>
                </wp:positionH>
                <wp:positionV relativeFrom="paragraph">
                  <wp:posOffset>264652</wp:posOffset>
                </wp:positionV>
                <wp:extent cx="3544570" cy="811161"/>
                <wp:effectExtent l="0" t="0" r="0" b="8255"/>
                <wp:wrapNone/>
                <wp:docPr id="32861142" name="Rectangle 3286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81116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ABB1B" id="Rectangle 32861142" o:spid="_x0000_s1026" style="position:absolute;margin-left:177.65pt;margin-top:20.85pt;width:279.1pt;height:63.85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</w:p>
    <w:p w14:paraId="693E1CD7" w14:textId="6F482BE1" w:rsidR="00B63DE6" w:rsidRDefault="0047747E" w:rsidP="004567B0">
      <w:pPr>
        <w:rPr>
          <w:rFonts w:eastAsia="Times New Roman"/>
          <w:shd w:val="clear" w:color="auto" w:fill="FFFFFF"/>
          <w:lang w:eastAsia="en-GB"/>
        </w:rPr>
      </w:pPr>
      <w:r w:rsidRPr="00781484">
        <w:rPr>
          <w:noProof/>
        </w:rPr>
        <w:drawing>
          <wp:anchor distT="0" distB="0" distL="114300" distR="114300" simplePos="0" relativeHeight="251852800" behindDoc="0" locked="0" layoutInCell="1" allowOverlap="1" wp14:anchorId="284A4D35" wp14:editId="2BC4397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400175" cy="1015150"/>
            <wp:effectExtent l="0" t="0" r="0" b="0"/>
            <wp:wrapNone/>
            <wp:docPr id="1776381719" name="Picture 17763817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81719" name="Picture 17763817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DE6" w:rsidRPr="00781484">
        <w:rPr>
          <w:rFonts w:eastAsia="Times New Roman"/>
          <w:lang w:eastAsia="en-GB"/>
        </w:rPr>
        <w:t xml:space="preserve">In this document we will also call the Total Mobility </w:t>
      </w:r>
      <w:r w:rsidR="00CE1A0D">
        <w:rPr>
          <w:rFonts w:eastAsia="Times New Roman"/>
          <w:lang w:eastAsia="en-GB"/>
        </w:rPr>
        <w:t>s</w:t>
      </w:r>
      <w:r w:rsidR="00CE1A0D" w:rsidRPr="00781484">
        <w:rPr>
          <w:rFonts w:eastAsia="Times New Roman"/>
          <w:lang w:eastAsia="en-GB"/>
        </w:rPr>
        <w:t xml:space="preserve">cheme </w:t>
      </w:r>
      <w:r w:rsidR="00B63DE6" w:rsidRPr="00781484">
        <w:rPr>
          <w:rFonts w:eastAsia="Times New Roman"/>
          <w:b/>
          <w:bCs/>
          <w:lang w:eastAsia="en-GB"/>
        </w:rPr>
        <w:t>Total Mobility</w:t>
      </w:r>
      <w:r w:rsidR="00B63DE6" w:rsidRPr="00781484">
        <w:rPr>
          <w:rFonts w:eastAsia="Times New Roman"/>
          <w:lang w:eastAsia="en-GB"/>
        </w:rPr>
        <w:t>.</w:t>
      </w:r>
    </w:p>
    <w:p w14:paraId="1230F308" w14:textId="0A4CE93E" w:rsidR="003F2D57" w:rsidRDefault="003F2D57" w:rsidP="0047747E">
      <w:pPr>
        <w:rPr>
          <w:rFonts w:eastAsia="Times New Roman"/>
          <w:shd w:val="clear" w:color="auto" w:fill="FFFFFF"/>
          <w:lang w:eastAsia="en-GB"/>
        </w:rPr>
      </w:pPr>
    </w:p>
    <w:p w14:paraId="3A805EFC" w14:textId="4F3FD49A" w:rsidR="003F2D57" w:rsidRDefault="009D760E" w:rsidP="0047747E">
      <w:pPr>
        <w:rPr>
          <w:rFonts w:eastAsia="Times New Roman"/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19712" behindDoc="0" locked="0" layoutInCell="1" allowOverlap="1" wp14:anchorId="1A0DC643" wp14:editId="17C06EB5">
            <wp:simplePos x="0" y="0"/>
            <wp:positionH relativeFrom="margin">
              <wp:posOffset>513080</wp:posOffset>
            </wp:positionH>
            <wp:positionV relativeFrom="paragraph">
              <wp:posOffset>312420</wp:posOffset>
            </wp:positionV>
            <wp:extent cx="1626235" cy="1149985"/>
            <wp:effectExtent l="0" t="0" r="0" b="0"/>
            <wp:wrapNone/>
            <wp:docPr id="108121711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1711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83972" w14:textId="77777777" w:rsidR="0098392C" w:rsidRDefault="00AB58E3" w:rsidP="0047747E">
      <w:pPr>
        <w:rPr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People who </w:t>
      </w:r>
      <w:r w:rsidR="0047747E">
        <w:rPr>
          <w:rFonts w:eastAsia="Times New Roman"/>
          <w:shd w:val="clear" w:color="auto" w:fill="FFFFFF"/>
          <w:lang w:eastAsia="en-GB"/>
        </w:rPr>
        <w:t>can use</w:t>
      </w:r>
      <w:r>
        <w:rPr>
          <w:rFonts w:eastAsia="Times New Roman"/>
          <w:shd w:val="clear" w:color="auto" w:fill="FFFFFF"/>
          <w:lang w:eastAsia="en-GB"/>
        </w:rPr>
        <w:t xml:space="preserve"> Total Mobility</w:t>
      </w:r>
      <w:r w:rsidR="0047747E">
        <w:rPr>
          <w:rFonts w:eastAsia="Times New Roman"/>
          <w:shd w:val="clear" w:color="auto" w:fill="FFFFFF"/>
          <w:lang w:eastAsia="en-GB"/>
        </w:rPr>
        <w:t xml:space="preserve"> g</w:t>
      </w:r>
      <w:r>
        <w:rPr>
          <w:shd w:val="clear" w:color="auto" w:fill="FFFFFF"/>
          <w:lang w:eastAsia="en-GB"/>
        </w:rPr>
        <w:t xml:space="preserve">et </w:t>
      </w:r>
      <w:r w:rsidR="009D760E" w:rsidRPr="00664585">
        <w:rPr>
          <w:b/>
          <w:bCs/>
          <w:shd w:val="clear" w:color="auto" w:fill="FFFFFF"/>
          <w:lang w:eastAsia="en-GB"/>
        </w:rPr>
        <w:t>discounts</w:t>
      </w:r>
      <w:r w:rsidR="009D760E">
        <w:rPr>
          <w:shd w:val="clear" w:color="auto" w:fill="FFFFFF"/>
          <w:lang w:eastAsia="en-GB"/>
        </w:rPr>
        <w:t xml:space="preserve"> on </w:t>
      </w:r>
      <w:r w:rsidR="009D760E" w:rsidRPr="0098392C">
        <w:rPr>
          <w:b/>
          <w:bCs/>
          <w:shd w:val="clear" w:color="auto" w:fill="FFFFFF"/>
          <w:lang w:eastAsia="en-GB"/>
        </w:rPr>
        <w:t>Total Mobility services</w:t>
      </w:r>
      <w:r w:rsidR="0098392C">
        <w:rPr>
          <w:shd w:val="clear" w:color="auto" w:fill="FFFFFF"/>
          <w:lang w:eastAsia="en-GB"/>
        </w:rPr>
        <w:t>.</w:t>
      </w:r>
    </w:p>
    <w:p w14:paraId="29F29D8A" w14:textId="77777777" w:rsidR="0098392C" w:rsidRDefault="0098392C" w:rsidP="0047747E">
      <w:pPr>
        <w:rPr>
          <w:shd w:val="clear" w:color="auto" w:fill="FFFFFF"/>
          <w:lang w:eastAsia="en-GB"/>
        </w:rPr>
      </w:pPr>
    </w:p>
    <w:p w14:paraId="0444EA5E" w14:textId="77777777" w:rsidR="0098392C" w:rsidRDefault="0098392C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68860EBF" w14:textId="660DA510" w:rsidR="009D760E" w:rsidRPr="00664585" w:rsidRDefault="00664585" w:rsidP="0047747E">
      <w:pPr>
        <w:rPr>
          <w:rFonts w:eastAsia="Times New Roman" w:cs="Arial"/>
          <w:color w:val="000000"/>
          <w:szCs w:val="32"/>
          <w:lang w:eastAsia="en-NZ"/>
        </w:rPr>
      </w:pPr>
      <w:r w:rsidRPr="0047747E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23808" behindDoc="0" locked="0" layoutInCell="1" allowOverlap="1" wp14:anchorId="6CFA0450" wp14:editId="1746F20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26235" cy="1149985"/>
            <wp:effectExtent l="0" t="0" r="0" b="0"/>
            <wp:wrapNone/>
            <wp:docPr id="1930443966" name="Picture 1930443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1711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585"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00388530" wp14:editId="6BB167F6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3544570" cy="742950"/>
                <wp:effectExtent l="0" t="0" r="0" b="0"/>
                <wp:wrapNone/>
                <wp:docPr id="1431510588" name="Rectangle 1431510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1160" id="Rectangle 1431510588" o:spid="_x0000_s1026" style="position:absolute;margin-left:227.9pt;margin-top:-3.75pt;width:279.1pt;height:58.5pt;z-index:-25129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="009D760E" w:rsidRPr="00664585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="009D760E" w:rsidRPr="00664585">
        <w:rPr>
          <w:rFonts w:eastAsia="Times New Roman" w:cs="Arial"/>
          <w:b/>
          <w:bCs/>
          <w:color w:val="000000"/>
          <w:szCs w:val="32"/>
          <w:lang w:eastAsia="en-NZ"/>
        </w:rPr>
        <w:t>discount</w:t>
      </w:r>
      <w:r w:rsidR="009D760E" w:rsidRPr="00664585">
        <w:rPr>
          <w:rFonts w:eastAsia="Times New Roman" w:cs="Arial"/>
          <w:color w:val="000000"/>
          <w:szCs w:val="32"/>
          <w:lang w:eastAsia="en-NZ"/>
        </w:rPr>
        <w:t xml:space="preserve"> means you do not have to pay as much money. </w:t>
      </w:r>
    </w:p>
    <w:p w14:paraId="2C769704" w14:textId="59DA532C" w:rsidR="009D760E" w:rsidRDefault="009D760E" w:rsidP="0047747E">
      <w:pPr>
        <w:rPr>
          <w:shd w:val="clear" w:color="auto" w:fill="FFFFFF"/>
          <w:lang w:eastAsia="en-GB"/>
        </w:rPr>
      </w:pPr>
    </w:p>
    <w:p w14:paraId="4E64E6AE" w14:textId="34825238" w:rsidR="0098392C" w:rsidRDefault="0098392C" w:rsidP="0047747E">
      <w:pPr>
        <w:rPr>
          <w:shd w:val="clear" w:color="auto" w:fill="FFFFFF"/>
          <w:lang w:eastAsia="en-GB"/>
        </w:rPr>
      </w:pPr>
      <w:r w:rsidRPr="00664585"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5A12E7B3" wp14:editId="265B765E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3544570" cy="2714625"/>
                <wp:effectExtent l="0" t="0" r="0" b="9525"/>
                <wp:wrapNone/>
                <wp:docPr id="1557664743" name="Rectangle 1557664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714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DD5F6" id="Rectangle 1557664743" o:spid="_x0000_s1026" style="position:absolute;margin-left:227.9pt;margin-top:24.45pt;width:279.1pt;height:213.75pt;z-index:-25128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4DD9239B" w14:textId="4CDE4AAB" w:rsidR="0098392C" w:rsidRPr="0098392C" w:rsidRDefault="0098392C" w:rsidP="0098392C">
      <w:pPr>
        <w:rPr>
          <w:rFonts w:eastAsia="Times New Roman" w:cs="Arial"/>
          <w:color w:val="000000"/>
          <w:szCs w:val="32"/>
          <w:lang w:eastAsia="en-NZ"/>
        </w:rPr>
      </w:pPr>
      <w:r w:rsidRPr="0098392C">
        <w:rPr>
          <w:rFonts w:eastAsia="Times New Roman" w:cs="Arial"/>
          <w:b/>
          <w:bCs/>
          <w:color w:val="000000"/>
          <w:szCs w:val="32"/>
          <w:lang w:eastAsia="en-NZ"/>
        </w:rPr>
        <w:t xml:space="preserve">Total Mobility </w:t>
      </w:r>
      <w:r w:rsidR="000F275C">
        <w:rPr>
          <w:rFonts w:eastAsia="Times New Roman" w:cs="Arial"/>
          <w:b/>
          <w:bCs/>
          <w:color w:val="000000"/>
          <w:szCs w:val="32"/>
          <w:lang w:eastAsia="en-NZ"/>
        </w:rPr>
        <w:t>s</w:t>
      </w:r>
      <w:r w:rsidRPr="0098392C">
        <w:rPr>
          <w:rFonts w:eastAsia="Times New Roman" w:cs="Arial"/>
          <w:b/>
          <w:bCs/>
          <w:color w:val="000000"/>
          <w:szCs w:val="32"/>
          <w:lang w:eastAsia="en-NZ"/>
        </w:rPr>
        <w:t>ervices</w:t>
      </w:r>
      <w:r w:rsidRPr="0098392C">
        <w:rPr>
          <w:rFonts w:eastAsia="Times New Roman" w:cs="Arial"/>
          <w:color w:val="000000"/>
          <w:szCs w:val="32"/>
          <w:lang w:eastAsia="en-NZ"/>
        </w:rPr>
        <w:t xml:space="preserve"> are things like:</w:t>
      </w:r>
    </w:p>
    <w:p w14:paraId="1E37CA1A" w14:textId="77777777" w:rsidR="0098392C" w:rsidRPr="0098392C" w:rsidRDefault="0098392C" w:rsidP="0098392C">
      <w:pPr>
        <w:pStyle w:val="Listtoplevel"/>
        <w:rPr>
          <w:rFonts w:eastAsia="Times New Roman" w:cs="Arial"/>
          <w:noProof w:val="0"/>
          <w:color w:val="000000"/>
          <w:szCs w:val="32"/>
          <w:lang w:val="en-AU" w:eastAsia="en-NZ"/>
        </w:rPr>
      </w:pPr>
      <w:r w:rsidRPr="0098392C">
        <w:rPr>
          <w:rFonts w:eastAsia="Times New Roman" w:cs="Arial"/>
          <w:color w:val="000000"/>
          <w:szCs w:val="32"/>
          <w:lang w:val="en-AU" w:eastAsia="en-NZ"/>
        </w:rPr>
        <w:drawing>
          <wp:anchor distT="0" distB="0" distL="114300" distR="114300" simplePos="0" relativeHeight="252033024" behindDoc="0" locked="0" layoutInCell="1" allowOverlap="1" wp14:anchorId="0E1F8082" wp14:editId="6991AB8E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1828800" cy="789482"/>
            <wp:effectExtent l="0" t="0" r="0" b="0"/>
            <wp:wrapNone/>
            <wp:docPr id="197248601" name="Picture 1972486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92669" name="Picture 2654926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92C">
        <w:rPr>
          <w:rFonts w:eastAsia="Times New Roman" w:cs="Arial"/>
          <w:noProof w:val="0"/>
          <w:color w:val="000000"/>
          <w:szCs w:val="32"/>
          <w:lang w:val="en-AU" w:eastAsia="en-NZ"/>
        </w:rPr>
        <w:t>taxis</w:t>
      </w:r>
    </w:p>
    <w:p w14:paraId="5D510449" w14:textId="77777777" w:rsidR="0098392C" w:rsidRPr="0098392C" w:rsidRDefault="0098392C" w:rsidP="0098392C">
      <w:pPr>
        <w:pStyle w:val="Listtoplevel"/>
        <w:rPr>
          <w:rFonts w:eastAsia="Times New Roman" w:cs="Arial"/>
          <w:noProof w:val="0"/>
          <w:color w:val="000000"/>
          <w:szCs w:val="32"/>
          <w:lang w:val="en-AU" w:eastAsia="en-NZ"/>
        </w:rPr>
      </w:pPr>
      <w:r w:rsidRPr="0098392C">
        <w:rPr>
          <w:rFonts w:eastAsia="Times New Roman" w:cs="Arial"/>
          <w:noProof w:val="0"/>
          <w:color w:val="000000"/>
          <w:szCs w:val="32"/>
          <w:lang w:val="en-AU" w:eastAsia="en-NZ"/>
        </w:rPr>
        <w:t>community vans</w:t>
      </w:r>
    </w:p>
    <w:p w14:paraId="081E513F" w14:textId="77777777" w:rsidR="0098392C" w:rsidRPr="0098392C" w:rsidRDefault="0098392C" w:rsidP="0098392C">
      <w:pPr>
        <w:pStyle w:val="Listtoplevel"/>
        <w:rPr>
          <w:rFonts w:eastAsia="Times New Roman" w:cs="Arial"/>
          <w:noProof w:val="0"/>
          <w:color w:val="000000"/>
          <w:szCs w:val="32"/>
          <w:lang w:val="en-AU" w:eastAsia="en-NZ"/>
        </w:rPr>
      </w:pPr>
      <w:r w:rsidRPr="0098392C">
        <w:rPr>
          <w:rFonts w:eastAsia="Times New Roman" w:cs="Arial"/>
          <w:noProof w:val="0"/>
          <w:color w:val="000000"/>
          <w:szCs w:val="32"/>
          <w:lang w:val="en-AU" w:eastAsia="en-NZ"/>
        </w:rPr>
        <w:t>companion driving services.</w:t>
      </w:r>
    </w:p>
    <w:p w14:paraId="67053542" w14:textId="77777777" w:rsidR="0098392C" w:rsidRPr="0098392C" w:rsidRDefault="0098392C" w:rsidP="0047747E">
      <w:pPr>
        <w:rPr>
          <w:b/>
          <w:bCs/>
          <w:shd w:val="clear" w:color="auto" w:fill="FFFFFF"/>
          <w:lang w:eastAsia="en-GB"/>
        </w:rPr>
      </w:pPr>
    </w:p>
    <w:p w14:paraId="0B4B9FF3" w14:textId="1DC94FEF" w:rsidR="009D760E" w:rsidRDefault="009D760E" w:rsidP="0047747E">
      <w:pPr>
        <w:rPr>
          <w:shd w:val="clear" w:color="auto" w:fill="FFFFFF"/>
          <w:lang w:eastAsia="en-GB"/>
        </w:rPr>
      </w:pPr>
    </w:p>
    <w:p w14:paraId="1C98E0B0" w14:textId="5D5406A1" w:rsidR="009D760E" w:rsidRDefault="00664585" w:rsidP="0047747E">
      <w:pPr>
        <w:rPr>
          <w:shd w:val="clear" w:color="auto" w:fill="FFFFFF"/>
          <w:lang w:eastAsia="en-GB"/>
        </w:rPr>
      </w:pPr>
      <w:r w:rsidRPr="00664585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28928" behindDoc="0" locked="0" layoutInCell="1" allowOverlap="1" wp14:anchorId="0CFE44DC" wp14:editId="301D40F8">
            <wp:simplePos x="0" y="0"/>
            <wp:positionH relativeFrom="margin">
              <wp:align>left</wp:align>
            </wp:positionH>
            <wp:positionV relativeFrom="paragraph">
              <wp:posOffset>75698</wp:posOffset>
            </wp:positionV>
            <wp:extent cx="1860697" cy="1237364"/>
            <wp:effectExtent l="0" t="0" r="6350" b="1270"/>
            <wp:wrapNone/>
            <wp:docPr id="557672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97" cy="12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0E">
        <w:rPr>
          <w:shd w:val="clear" w:color="auto" w:fill="FFFFFF"/>
          <w:lang w:eastAsia="en-GB"/>
        </w:rPr>
        <w:t xml:space="preserve">The rest of the cost </w:t>
      </w:r>
      <w:r w:rsidR="0098392C">
        <w:rPr>
          <w:shd w:val="clear" w:color="auto" w:fill="FFFFFF"/>
          <w:lang w:eastAsia="en-GB"/>
        </w:rPr>
        <w:t xml:space="preserve">of Total Mobility </w:t>
      </w:r>
      <w:r w:rsidR="000F275C">
        <w:rPr>
          <w:shd w:val="clear" w:color="auto" w:fill="FFFFFF"/>
          <w:lang w:eastAsia="en-GB"/>
        </w:rPr>
        <w:t>s</w:t>
      </w:r>
      <w:r w:rsidR="0098392C">
        <w:rPr>
          <w:shd w:val="clear" w:color="auto" w:fill="FFFFFF"/>
          <w:lang w:eastAsia="en-GB"/>
        </w:rPr>
        <w:t xml:space="preserve">ervices </w:t>
      </w:r>
      <w:r w:rsidR="009D760E">
        <w:rPr>
          <w:shd w:val="clear" w:color="auto" w:fill="FFFFFF"/>
          <w:lang w:eastAsia="en-GB"/>
        </w:rPr>
        <w:t>is paid by:</w:t>
      </w:r>
    </w:p>
    <w:p w14:paraId="5A9C0355" w14:textId="3F322C27" w:rsidR="009D760E" w:rsidRDefault="009D760E" w:rsidP="009D7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government</w:t>
      </w:r>
    </w:p>
    <w:p w14:paraId="7EF62E8E" w14:textId="7BE9C4E6" w:rsidR="009D760E" w:rsidRPr="009D760E" w:rsidRDefault="009D760E" w:rsidP="009D7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local councils.</w:t>
      </w:r>
    </w:p>
    <w:p w14:paraId="1F489800" w14:textId="77777777" w:rsidR="009D760E" w:rsidRDefault="009D760E" w:rsidP="0047747E">
      <w:pPr>
        <w:rPr>
          <w:shd w:val="clear" w:color="auto" w:fill="FFFFFF"/>
          <w:lang w:eastAsia="en-GB"/>
        </w:rPr>
      </w:pPr>
    </w:p>
    <w:p w14:paraId="69A4E30A" w14:textId="03EFECDA" w:rsidR="009D760E" w:rsidRDefault="009D760E" w:rsidP="0047747E">
      <w:pPr>
        <w:rPr>
          <w:shd w:val="clear" w:color="auto" w:fill="FFFFFF"/>
          <w:lang w:eastAsia="en-GB"/>
        </w:rPr>
      </w:pPr>
    </w:p>
    <w:p w14:paraId="0088BAE0" w14:textId="77777777" w:rsidR="0098392C" w:rsidRDefault="0098392C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0A8F1FD6" w14:textId="6DC6D93C" w:rsidR="009D760E" w:rsidRDefault="009D760E" w:rsidP="0047747E">
      <w:pPr>
        <w:rPr>
          <w:shd w:val="clear" w:color="auto" w:fill="FFFFFF"/>
          <w:lang w:eastAsia="en-GB"/>
        </w:rPr>
      </w:pPr>
      <w:r w:rsidRPr="00C61F7B">
        <w:rPr>
          <w:noProof/>
        </w:rPr>
        <w:lastRenderedPageBreak/>
        <w:drawing>
          <wp:anchor distT="0" distB="0" distL="114300" distR="114300" simplePos="0" relativeHeight="252001280" behindDoc="0" locked="0" layoutInCell="1" allowOverlap="1" wp14:anchorId="3E17B1D7" wp14:editId="246D967F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925955" cy="1209675"/>
            <wp:effectExtent l="19050" t="19050" r="17145" b="28575"/>
            <wp:wrapNone/>
            <wp:docPr id="1922318392" name="Picture 1922318392" descr="A person wearing glasses and a red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68429" name="Picture 1" descr="A person wearing glasses and a red swea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People who use Total Mobility get the discounts by using:</w:t>
      </w:r>
    </w:p>
    <w:p w14:paraId="1AB4EFCA" w14:textId="4C4040DA" w:rsidR="00AB58E3" w:rsidRDefault="00AB58E3" w:rsidP="009D7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Total Mobility cards</w:t>
      </w:r>
    </w:p>
    <w:p w14:paraId="4852CF99" w14:textId="014A8116" w:rsidR="009D760E" w:rsidRDefault="009D760E" w:rsidP="009D760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Total </w:t>
      </w:r>
      <w:r w:rsidR="00664585">
        <w:rPr>
          <w:shd w:val="clear" w:color="auto" w:fill="FFFFFF"/>
          <w:lang w:eastAsia="en-GB"/>
        </w:rPr>
        <w:t>M</w:t>
      </w:r>
      <w:r>
        <w:rPr>
          <w:shd w:val="clear" w:color="auto" w:fill="FFFFFF"/>
          <w:lang w:eastAsia="en-GB"/>
        </w:rPr>
        <w:t>obility vouchers.</w:t>
      </w:r>
    </w:p>
    <w:p w14:paraId="57334F67" w14:textId="71AC97B0" w:rsidR="00AB58E3" w:rsidRDefault="00AB58E3" w:rsidP="0098392C">
      <w:pPr>
        <w:rPr>
          <w:shd w:val="clear" w:color="auto" w:fill="FFFFFF"/>
          <w:lang w:eastAsia="en-GB"/>
        </w:rPr>
      </w:pPr>
    </w:p>
    <w:p w14:paraId="55FE120D" w14:textId="6FB0ADAD" w:rsidR="0047747E" w:rsidRDefault="0047747E" w:rsidP="0098392C">
      <w:pPr>
        <w:rPr>
          <w:shd w:val="clear" w:color="auto" w:fill="FFFFFF"/>
          <w:lang w:eastAsia="en-GB"/>
        </w:rPr>
      </w:pPr>
    </w:p>
    <w:p w14:paraId="3AB8EE80" w14:textId="6803C453" w:rsidR="00AB58E3" w:rsidRDefault="0047747E" w:rsidP="0098392C">
      <w:pPr>
        <w:rPr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62016" behindDoc="0" locked="0" layoutInCell="1" allowOverlap="1" wp14:anchorId="3F85D18A" wp14:editId="611EAE25">
            <wp:simplePos x="0" y="0"/>
            <wp:positionH relativeFrom="margin">
              <wp:align>left</wp:align>
            </wp:positionH>
            <wp:positionV relativeFrom="paragraph">
              <wp:posOffset>491490</wp:posOffset>
            </wp:positionV>
            <wp:extent cx="1996330" cy="1457325"/>
            <wp:effectExtent l="0" t="0" r="4445" b="0"/>
            <wp:wrapNone/>
            <wp:docPr id="164442074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2074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8E3">
        <w:rPr>
          <w:shd w:val="clear" w:color="auto" w:fill="FFFFFF"/>
          <w:lang w:eastAsia="en-GB"/>
        </w:rPr>
        <w:t xml:space="preserve">Total Mobility also pays part of the cost for wheelchair </w:t>
      </w:r>
      <w:r w:rsidR="00AB58E3" w:rsidRPr="00664585">
        <w:rPr>
          <w:b/>
          <w:bCs/>
          <w:shd w:val="clear" w:color="auto" w:fill="FFFFFF"/>
          <w:lang w:eastAsia="en-GB"/>
        </w:rPr>
        <w:t>hoists</w:t>
      </w:r>
      <w:r w:rsidR="00AB58E3">
        <w:rPr>
          <w:shd w:val="clear" w:color="auto" w:fill="FFFFFF"/>
          <w:lang w:eastAsia="en-GB"/>
        </w:rPr>
        <w:t xml:space="preserve"> in taxi vans</w:t>
      </w:r>
      <w:r>
        <w:rPr>
          <w:shd w:val="clear" w:color="auto" w:fill="FFFFFF"/>
          <w:lang w:eastAsia="en-GB"/>
        </w:rPr>
        <w:t>.</w:t>
      </w:r>
    </w:p>
    <w:p w14:paraId="306103FE" w14:textId="77777777" w:rsidR="00AB58E3" w:rsidRDefault="00AB58E3" w:rsidP="0047747E">
      <w:pPr>
        <w:rPr>
          <w:shd w:val="clear" w:color="auto" w:fill="FFFFFF"/>
          <w:lang w:eastAsia="en-GB"/>
        </w:rPr>
      </w:pPr>
    </w:p>
    <w:p w14:paraId="3D278013" w14:textId="77777777" w:rsidR="0047747E" w:rsidRDefault="0047747E" w:rsidP="0047747E">
      <w:pPr>
        <w:rPr>
          <w:shd w:val="clear" w:color="auto" w:fill="FFFFFF"/>
          <w:lang w:eastAsia="en-GB"/>
        </w:rPr>
      </w:pPr>
    </w:p>
    <w:p w14:paraId="5F0B681E" w14:textId="3A2011C0" w:rsidR="00AB58E3" w:rsidRPr="00664585" w:rsidRDefault="00664585" w:rsidP="0047747E">
      <w:pPr>
        <w:rPr>
          <w:rFonts w:eastAsia="Times New Roman" w:cs="Arial"/>
          <w:color w:val="000000"/>
          <w:szCs w:val="32"/>
          <w:lang w:eastAsia="en-NZ"/>
        </w:rPr>
      </w:pPr>
      <w:r w:rsidRPr="00664585">
        <w:rPr>
          <w:rFonts w:eastAsia="Times New Roman" w:cs="Arial"/>
          <w:noProof/>
          <w:color w:val="000000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5ED904A7" wp14:editId="0A0966A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3544570" cy="742950"/>
                <wp:effectExtent l="0" t="0" r="0" b="0"/>
                <wp:wrapNone/>
                <wp:docPr id="228436209" name="Rectangle 228436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5818A" id="Rectangle 228436209" o:spid="_x0000_s1026" style="position:absolute;margin-left:227.9pt;margin-top:-6.75pt;width:279.1pt;height:58.5pt;z-index:-25128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  <w:r w:rsidR="0047747E" w:rsidRPr="00664585">
        <w:rPr>
          <w:rFonts w:eastAsia="Times New Roman" w:cs="Arial"/>
          <w:color w:val="000000"/>
          <w:szCs w:val="32"/>
          <w:lang w:eastAsia="en-NZ"/>
        </w:rPr>
        <w:t xml:space="preserve">A </w:t>
      </w:r>
      <w:r w:rsidR="0047747E" w:rsidRPr="00664585">
        <w:rPr>
          <w:rFonts w:eastAsia="Times New Roman" w:cs="Arial"/>
          <w:b/>
          <w:bCs/>
          <w:color w:val="000000"/>
          <w:szCs w:val="32"/>
          <w:lang w:eastAsia="en-NZ"/>
        </w:rPr>
        <w:t>hoist</w:t>
      </w:r>
      <w:r w:rsidR="0047747E" w:rsidRPr="00664585">
        <w:rPr>
          <w:rFonts w:eastAsia="Times New Roman" w:cs="Arial"/>
          <w:color w:val="000000"/>
          <w:szCs w:val="32"/>
          <w:lang w:eastAsia="en-NZ"/>
        </w:rPr>
        <w:t xml:space="preserve"> lifts a person and their wheelchair into the taxi van.</w:t>
      </w:r>
    </w:p>
    <w:p w14:paraId="275479FC" w14:textId="39E556CE" w:rsidR="00AB58E3" w:rsidRDefault="00AB58E3" w:rsidP="004567B0">
      <w:pPr>
        <w:rPr>
          <w:rFonts w:eastAsia="Times New Roman"/>
          <w:shd w:val="clear" w:color="auto" w:fill="FFFFFF"/>
          <w:lang w:eastAsia="en-GB"/>
        </w:rPr>
      </w:pPr>
    </w:p>
    <w:p w14:paraId="01EE1A40" w14:textId="26DB4E3E" w:rsidR="00AB58E3" w:rsidRDefault="00AB58E3" w:rsidP="004567B0">
      <w:pPr>
        <w:rPr>
          <w:rFonts w:eastAsia="Times New Roman"/>
          <w:shd w:val="clear" w:color="auto" w:fill="FFFFFF"/>
          <w:lang w:eastAsia="en-GB"/>
        </w:rPr>
      </w:pPr>
    </w:p>
    <w:p w14:paraId="57D9A92B" w14:textId="4655550C" w:rsidR="003F2D57" w:rsidRDefault="009D760E" w:rsidP="004567B0">
      <w:pPr>
        <w:rPr>
          <w:rFonts w:eastAsia="Times New Roman"/>
          <w:shd w:val="clear" w:color="auto" w:fill="FFFFFF"/>
          <w:lang w:eastAsia="en-GB"/>
        </w:rPr>
      </w:pPr>
      <w:r w:rsidRPr="00B02BD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62368" behindDoc="0" locked="0" layoutInCell="1" allowOverlap="1" wp14:anchorId="3F38B514" wp14:editId="024E975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25561" cy="1095375"/>
            <wp:effectExtent l="0" t="0" r="0" b="0"/>
            <wp:wrapNone/>
            <wp:docPr id="139055186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5186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61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D57">
        <w:rPr>
          <w:rFonts w:eastAsia="Times New Roman"/>
          <w:shd w:val="clear" w:color="auto" w:fill="FFFFFF"/>
          <w:lang w:eastAsia="en-GB"/>
        </w:rPr>
        <w:t>In 202</w:t>
      </w:r>
      <w:r w:rsidR="00F546BD">
        <w:rPr>
          <w:rFonts w:eastAsia="Times New Roman"/>
          <w:shd w:val="clear" w:color="auto" w:fill="FFFFFF"/>
          <w:lang w:eastAsia="en-GB"/>
        </w:rPr>
        <w:t>2</w:t>
      </w:r>
      <w:r w:rsidR="0026388B">
        <w:rPr>
          <w:rFonts w:eastAsia="Times New Roman"/>
          <w:shd w:val="clear" w:color="auto" w:fill="FFFFFF"/>
          <w:lang w:eastAsia="en-GB"/>
        </w:rPr>
        <w:t xml:space="preserve"> </w:t>
      </w:r>
      <w:r w:rsidR="00C61F7B">
        <w:rPr>
          <w:rFonts w:eastAsia="Times New Roman" w:cs="Arial"/>
          <w:shd w:val="clear" w:color="auto" w:fill="FFFFFF"/>
          <w:lang w:eastAsia="en-GB"/>
        </w:rPr>
        <w:t>–</w:t>
      </w:r>
      <w:r w:rsidR="0026388B">
        <w:rPr>
          <w:rFonts w:eastAsia="Times New Roman"/>
          <w:shd w:val="clear" w:color="auto" w:fill="FFFFFF"/>
          <w:lang w:eastAsia="en-GB"/>
        </w:rPr>
        <w:t xml:space="preserve"> </w:t>
      </w:r>
      <w:r w:rsidR="003F2D57">
        <w:rPr>
          <w:rFonts w:eastAsia="Times New Roman"/>
          <w:shd w:val="clear" w:color="auto" w:fill="FFFFFF"/>
          <w:lang w:eastAsia="en-GB"/>
        </w:rPr>
        <w:t>202</w:t>
      </w:r>
      <w:r w:rsidR="00F546BD">
        <w:rPr>
          <w:rFonts w:eastAsia="Times New Roman"/>
          <w:shd w:val="clear" w:color="auto" w:fill="FFFFFF"/>
          <w:lang w:eastAsia="en-GB"/>
        </w:rPr>
        <w:t>3</w:t>
      </w:r>
      <w:r w:rsidR="003F2D57">
        <w:rPr>
          <w:rFonts w:eastAsia="Times New Roman"/>
          <w:shd w:val="clear" w:color="auto" w:fill="FFFFFF"/>
          <w:lang w:eastAsia="en-GB"/>
        </w:rPr>
        <w:t xml:space="preserve"> about </w:t>
      </w:r>
      <w:r w:rsidR="00F546BD">
        <w:rPr>
          <w:rFonts w:eastAsia="Times New Roman"/>
          <w:shd w:val="clear" w:color="auto" w:fill="FFFFFF"/>
          <w:lang w:eastAsia="en-GB"/>
        </w:rPr>
        <w:t>95</w:t>
      </w:r>
      <w:r w:rsidR="003F2D57">
        <w:rPr>
          <w:rFonts w:eastAsia="Times New Roman"/>
          <w:shd w:val="clear" w:color="auto" w:fill="FFFFFF"/>
          <w:lang w:eastAsia="en-GB"/>
        </w:rPr>
        <w:t xml:space="preserve"> thousand people had Total Mobility cards</w:t>
      </w:r>
      <w:r w:rsidR="00F546BD">
        <w:rPr>
          <w:rFonts w:eastAsia="Times New Roman"/>
          <w:shd w:val="clear" w:color="auto" w:fill="FFFFFF"/>
          <w:lang w:eastAsia="en-GB"/>
        </w:rPr>
        <w:t xml:space="preserve"> / vouchers</w:t>
      </w:r>
      <w:r w:rsidR="003F2D57">
        <w:rPr>
          <w:rFonts w:eastAsia="Times New Roman"/>
          <w:shd w:val="clear" w:color="auto" w:fill="FFFFFF"/>
          <w:lang w:eastAsia="en-GB"/>
        </w:rPr>
        <w:t>.</w:t>
      </w:r>
    </w:p>
    <w:p w14:paraId="75678B0E" w14:textId="77777777" w:rsidR="0047747E" w:rsidRDefault="0047747E" w:rsidP="004567B0">
      <w:pPr>
        <w:rPr>
          <w:rFonts w:eastAsia="Times New Roman"/>
          <w:shd w:val="clear" w:color="auto" w:fill="FFFFFF"/>
          <w:lang w:eastAsia="en-GB"/>
        </w:rPr>
      </w:pPr>
    </w:p>
    <w:p w14:paraId="00B87384" w14:textId="77777777" w:rsidR="003F2D57" w:rsidRDefault="003F2D57" w:rsidP="004567B0">
      <w:pPr>
        <w:rPr>
          <w:rFonts w:eastAsia="Times New Roman"/>
          <w:shd w:val="clear" w:color="auto" w:fill="FFFFFF"/>
          <w:lang w:eastAsia="en-GB"/>
        </w:rPr>
      </w:pPr>
    </w:p>
    <w:p w14:paraId="0EF0290E" w14:textId="6DCE7780" w:rsidR="00C61F7B" w:rsidRDefault="00B02BDA" w:rsidP="00F546BD">
      <w:pPr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212C2E46" wp14:editId="31E8428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28800" cy="789482"/>
            <wp:effectExtent l="0" t="0" r="0" b="0"/>
            <wp:wrapNone/>
            <wp:docPr id="265492669" name="Picture 2654926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92669" name="Picture 2654926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57">
        <w:rPr>
          <w:rFonts w:eastAsia="Times New Roman"/>
          <w:shd w:val="clear" w:color="auto" w:fill="FFFFFF"/>
          <w:lang w:eastAsia="en-GB"/>
        </w:rPr>
        <w:t xml:space="preserve">In 2022 more than </w:t>
      </w:r>
      <w:r w:rsidR="00F546BD">
        <w:rPr>
          <w:rFonts w:eastAsia="Times New Roman"/>
          <w:shd w:val="clear" w:color="auto" w:fill="FFFFFF"/>
          <w:lang w:eastAsia="en-GB"/>
        </w:rPr>
        <w:t>2</w:t>
      </w:r>
      <w:r w:rsidR="003F2D57">
        <w:rPr>
          <w:rFonts w:eastAsia="Times New Roman"/>
          <w:shd w:val="clear" w:color="auto" w:fill="FFFFFF"/>
          <w:lang w:eastAsia="en-GB"/>
        </w:rPr>
        <w:t xml:space="preserve"> million trips were made using </w:t>
      </w:r>
      <w:r w:rsidR="00CE1A0D">
        <w:rPr>
          <w:rFonts w:eastAsia="Times New Roman"/>
          <w:shd w:val="clear" w:color="auto" w:fill="FFFFFF"/>
          <w:lang w:eastAsia="en-GB"/>
        </w:rPr>
        <w:t xml:space="preserve">Total Mobility </w:t>
      </w:r>
      <w:r w:rsidR="00F546BD">
        <w:rPr>
          <w:rFonts w:eastAsia="Times New Roman"/>
          <w:shd w:val="clear" w:color="auto" w:fill="FFFFFF"/>
          <w:lang w:eastAsia="en-GB"/>
        </w:rPr>
        <w:t>discounts</w:t>
      </w:r>
      <w:r w:rsidR="003F2D57">
        <w:rPr>
          <w:rFonts w:eastAsia="Times New Roman"/>
          <w:shd w:val="clear" w:color="auto" w:fill="FFFFFF"/>
          <w:lang w:eastAsia="en-GB"/>
        </w:rPr>
        <w:t>.</w:t>
      </w:r>
      <w:r w:rsidR="00C61F7B">
        <w:rPr>
          <w:shd w:val="clear" w:color="auto" w:fill="FFFFFF"/>
          <w:lang w:eastAsia="en-GB"/>
        </w:rPr>
        <w:br w:type="page"/>
      </w:r>
    </w:p>
    <w:p w14:paraId="74041D87" w14:textId="65D3F1CD" w:rsidR="00124EA8" w:rsidRDefault="00B63DE6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will the review look at?</w:t>
      </w:r>
    </w:p>
    <w:p w14:paraId="5CEDB27C" w14:textId="632F0A65" w:rsidR="00124EA8" w:rsidRDefault="00124EA8" w:rsidP="00124EA8">
      <w:pPr>
        <w:rPr>
          <w:lang w:eastAsia="en-GB"/>
        </w:rPr>
      </w:pPr>
    </w:p>
    <w:p w14:paraId="6AF6DC8E" w14:textId="77777777" w:rsidR="00A12915" w:rsidRDefault="00A12915" w:rsidP="001754F4">
      <w:pPr>
        <w:rPr>
          <w:rFonts w:eastAsia="Times New Roman"/>
          <w:shd w:val="clear" w:color="auto" w:fill="FFFFFF"/>
          <w:lang w:eastAsia="en-GB"/>
        </w:rPr>
      </w:pPr>
    </w:p>
    <w:p w14:paraId="007AECC3" w14:textId="647E3635" w:rsidR="00B63DE6" w:rsidRDefault="00B02BDA" w:rsidP="001754F4">
      <w:pPr>
        <w:rPr>
          <w:rFonts w:eastAsia="Times New Roman"/>
          <w:shd w:val="clear" w:color="auto" w:fill="FFFFFF"/>
          <w:lang w:eastAsia="en-GB"/>
        </w:rPr>
      </w:pPr>
      <w:r w:rsidRPr="00531B46">
        <w:rPr>
          <w:noProof/>
        </w:rPr>
        <w:drawing>
          <wp:anchor distT="0" distB="0" distL="114300" distR="114300" simplePos="0" relativeHeight="251964416" behindDoc="0" locked="0" layoutInCell="1" allowOverlap="1" wp14:anchorId="58F27E12" wp14:editId="364D75D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529817" cy="1704975"/>
            <wp:effectExtent l="0" t="0" r="0" b="0"/>
            <wp:wrapNone/>
            <wp:docPr id="2101278812" name="Picture 21012788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78812" name="Picture 21012788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17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E6">
        <w:rPr>
          <w:rFonts w:eastAsia="Times New Roman"/>
          <w:shd w:val="clear" w:color="auto" w:fill="FFFFFF"/>
          <w:lang w:eastAsia="en-GB"/>
        </w:rPr>
        <w:t>The review will look at 4 main areas.</w:t>
      </w:r>
    </w:p>
    <w:p w14:paraId="232F3CAD" w14:textId="77777777" w:rsidR="00B63DE6" w:rsidRDefault="00B63DE6" w:rsidP="001754F4">
      <w:pPr>
        <w:rPr>
          <w:rFonts w:eastAsia="Times New Roman"/>
          <w:shd w:val="clear" w:color="auto" w:fill="FFFFFF"/>
          <w:lang w:eastAsia="en-GB"/>
        </w:rPr>
      </w:pPr>
    </w:p>
    <w:p w14:paraId="7BC709D5" w14:textId="411F4FCF" w:rsidR="00B63DE6" w:rsidRDefault="00B63DE6" w:rsidP="001754F4">
      <w:pPr>
        <w:rPr>
          <w:rFonts w:eastAsia="Times New Roman"/>
          <w:shd w:val="clear" w:color="auto" w:fill="FFFFFF"/>
          <w:lang w:eastAsia="en-GB"/>
        </w:rPr>
      </w:pPr>
    </w:p>
    <w:p w14:paraId="7C2222CE" w14:textId="452FA14F" w:rsidR="00B63DE6" w:rsidRDefault="00C61F7B" w:rsidP="00D36ADD">
      <w:pPr>
        <w:pStyle w:val="Heading2"/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1. </w:t>
      </w:r>
      <w:r w:rsidR="00B63DE6">
        <w:rPr>
          <w:rFonts w:eastAsia="Times New Roman"/>
          <w:shd w:val="clear" w:color="auto" w:fill="FFFFFF"/>
          <w:lang w:eastAsia="en-GB"/>
        </w:rPr>
        <w:t>What is Total Mobility for?</w:t>
      </w:r>
    </w:p>
    <w:p w14:paraId="74995FD7" w14:textId="7B13EBFE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71DF46AF" w14:textId="39FA369F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3FEB5C5C" w14:textId="1C0FDD70" w:rsidR="007331F1" w:rsidRDefault="00455B20" w:rsidP="001754F4">
      <w:pPr>
        <w:rPr>
          <w:rFonts w:eastAsia="Times New Roman"/>
          <w:shd w:val="clear" w:color="auto" w:fill="FFFFFF"/>
          <w:lang w:eastAsia="en-GB"/>
        </w:rPr>
      </w:pPr>
      <w:r w:rsidRPr="00455B20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64064" behindDoc="0" locked="0" layoutInCell="1" allowOverlap="1" wp14:anchorId="63EE6DA8" wp14:editId="54AE5414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1781810" cy="1143000"/>
            <wp:effectExtent l="0" t="0" r="8890" b="0"/>
            <wp:wrapNone/>
            <wp:docPr id="188902762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2762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rPr>
          <w:rFonts w:eastAsia="Times New Roman"/>
          <w:shd w:val="clear" w:color="auto" w:fill="FFFFFF"/>
          <w:lang w:eastAsia="en-GB"/>
        </w:rPr>
        <w:t>Looking at what Total Mobility is for also includes:</w:t>
      </w:r>
    </w:p>
    <w:p w14:paraId="4B6BE705" w14:textId="6945897F" w:rsidR="007331F1" w:rsidRDefault="00455B20" w:rsidP="007331F1">
      <w:pPr>
        <w:pStyle w:val="Listtoplevel"/>
        <w:rPr>
          <w:shd w:val="clear" w:color="auto" w:fill="FFFFFF"/>
          <w:lang w:eastAsia="en-GB"/>
        </w:rPr>
      </w:pPr>
      <w:r w:rsidRPr="00455B20">
        <w:rPr>
          <w:shd w:val="clear" w:color="auto" w:fill="FFFFFF"/>
          <w:lang w:eastAsia="en-GB"/>
        </w:rPr>
        <w:drawing>
          <wp:anchor distT="0" distB="0" distL="114300" distR="114300" simplePos="0" relativeHeight="251868160" behindDoc="0" locked="0" layoutInCell="1" allowOverlap="1" wp14:anchorId="6C2BC71E" wp14:editId="3EDC6C17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1819275" cy="1819275"/>
            <wp:effectExtent l="0" t="0" r="9525" b="0"/>
            <wp:wrapNone/>
            <wp:docPr id="160989097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9097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rPr>
          <w:shd w:val="clear" w:color="auto" w:fill="FFFFFF"/>
          <w:lang w:eastAsia="en-GB"/>
        </w:rPr>
        <w:t>who Total Mobility is meant to support</w:t>
      </w:r>
    </w:p>
    <w:p w14:paraId="2F975E51" w14:textId="48917824" w:rsidR="00E530CE" w:rsidRDefault="00E530CE" w:rsidP="007331F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how Total Mobility works with other kinds of support for disabled people to get where they need to go</w:t>
      </w:r>
    </w:p>
    <w:p w14:paraId="55CCC0D4" w14:textId="77777777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1F81A144" w14:textId="77777777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3014B387" w14:textId="77777777" w:rsidR="0047747E" w:rsidRDefault="0047747E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11BC71A" w14:textId="2BA85A0D" w:rsidR="007331F1" w:rsidRDefault="000F275C" w:rsidP="001754F4">
      <w:pPr>
        <w:rPr>
          <w:rFonts w:eastAsia="Times New Roman"/>
          <w:shd w:val="clear" w:color="auto" w:fill="FFFFFF"/>
          <w:lang w:eastAsia="en-GB"/>
        </w:rPr>
      </w:pPr>
      <w:r w:rsidRPr="00455B20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66464" behindDoc="0" locked="0" layoutInCell="1" allowOverlap="1" wp14:anchorId="7BE518E1" wp14:editId="4B405D1E">
            <wp:simplePos x="0" y="0"/>
            <wp:positionH relativeFrom="margin">
              <wp:posOffset>85725</wp:posOffset>
            </wp:positionH>
            <wp:positionV relativeFrom="paragraph">
              <wp:posOffset>55245</wp:posOffset>
            </wp:positionV>
            <wp:extent cx="1781810" cy="1143000"/>
            <wp:effectExtent l="0" t="0" r="8890" b="0"/>
            <wp:wrapNone/>
            <wp:docPr id="258578525" name="Picture 2585785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78525" name="Picture 2585785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1F1">
        <w:rPr>
          <w:rFonts w:eastAsia="Times New Roman"/>
          <w:shd w:val="clear" w:color="auto" w:fill="FFFFFF"/>
          <w:lang w:eastAsia="en-GB"/>
        </w:rPr>
        <w:t>This part of the review will also look at:</w:t>
      </w:r>
    </w:p>
    <w:p w14:paraId="71C976AB" w14:textId="74937258" w:rsidR="00455B20" w:rsidRDefault="000F275C" w:rsidP="001044B5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455B20">
        <w:rPr>
          <w:shd w:val="clear" w:color="auto" w:fill="FFFFFF"/>
          <w:lang w:eastAsia="en-GB"/>
        </w:rPr>
        <w:drawing>
          <wp:anchor distT="0" distB="0" distL="114300" distR="114300" simplePos="0" relativeHeight="252037120" behindDoc="0" locked="0" layoutInCell="1" allowOverlap="1" wp14:anchorId="666E4247" wp14:editId="454F279C">
            <wp:simplePos x="0" y="0"/>
            <wp:positionH relativeFrom="margin">
              <wp:align>left</wp:align>
            </wp:positionH>
            <wp:positionV relativeFrom="paragraph">
              <wp:posOffset>765810</wp:posOffset>
            </wp:positionV>
            <wp:extent cx="1828800" cy="1828800"/>
            <wp:effectExtent l="0" t="0" r="0" b="0"/>
            <wp:wrapNone/>
            <wp:docPr id="8376793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793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B20" w:rsidRPr="00455B20">
        <w:rPr>
          <w:shd w:val="clear" w:color="auto" w:fill="FFFFFF"/>
          <w:lang w:eastAsia="en-GB"/>
        </w:rPr>
        <w:t>h</w:t>
      </w:r>
      <w:r w:rsidR="007331F1" w:rsidRPr="00455B20">
        <w:rPr>
          <w:rFonts w:eastAsia="Times New Roman"/>
          <w:shd w:val="clear" w:color="auto" w:fill="FFFFFF"/>
          <w:lang w:eastAsia="en-GB"/>
        </w:rPr>
        <w:t>ow Total Mobility is used by disabled people</w:t>
      </w:r>
    </w:p>
    <w:p w14:paraId="5449683D" w14:textId="77777777" w:rsidR="000F275C" w:rsidRPr="00F546BD" w:rsidRDefault="000F275C" w:rsidP="000F275C">
      <w:pPr>
        <w:pStyle w:val="ListParagraph"/>
        <w:rPr>
          <w:shd w:val="clear" w:color="auto" w:fill="FFFFFF"/>
          <w:lang w:eastAsia="en-GB"/>
        </w:rPr>
      </w:pPr>
      <w:r w:rsidRPr="00F546BD">
        <w:rPr>
          <w:shd w:val="clear" w:color="auto" w:fill="FFFFFF"/>
          <w:lang w:eastAsia="en-GB"/>
        </w:rPr>
        <w:t>how the transport needs of disabled people</w:t>
      </w:r>
      <w:r>
        <w:rPr>
          <w:shd w:val="clear" w:color="auto" w:fill="FFFFFF"/>
          <w:lang w:eastAsia="en-GB"/>
        </w:rPr>
        <w:t xml:space="preserve"> </w:t>
      </w:r>
      <w:r w:rsidRPr="00F546BD">
        <w:rPr>
          <w:shd w:val="clear" w:color="auto" w:fill="FFFFFF"/>
          <w:lang w:eastAsia="en-GB"/>
        </w:rPr>
        <w:t xml:space="preserve">have changed </w:t>
      </w:r>
    </w:p>
    <w:p w14:paraId="5D190470" w14:textId="41570BEC" w:rsidR="00455B20" w:rsidRDefault="00455B20" w:rsidP="00D047CB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455B20">
        <w:rPr>
          <w:rFonts w:eastAsia="Times New Roman"/>
          <w:shd w:val="clear" w:color="auto" w:fill="FFFFFF"/>
          <w:lang w:eastAsia="en-GB"/>
        </w:rPr>
        <w:t>i</w:t>
      </w:r>
      <w:r w:rsidR="007331F1" w:rsidRPr="00455B20">
        <w:rPr>
          <w:rFonts w:eastAsia="Times New Roman"/>
          <w:shd w:val="clear" w:color="auto" w:fill="FFFFFF"/>
          <w:lang w:eastAsia="en-GB"/>
        </w:rPr>
        <w:t xml:space="preserve">f Total </w:t>
      </w:r>
      <w:r>
        <w:rPr>
          <w:rFonts w:eastAsia="Times New Roman"/>
          <w:shd w:val="clear" w:color="auto" w:fill="FFFFFF"/>
          <w:lang w:eastAsia="en-GB"/>
        </w:rPr>
        <w:t>M</w:t>
      </w:r>
      <w:r w:rsidR="007331F1" w:rsidRPr="00455B20">
        <w:rPr>
          <w:rFonts w:eastAsia="Times New Roman"/>
          <w:shd w:val="clear" w:color="auto" w:fill="FFFFFF"/>
          <w:lang w:eastAsia="en-GB"/>
        </w:rPr>
        <w:t>obility is set up in a way that means people can travel:</w:t>
      </w:r>
    </w:p>
    <w:p w14:paraId="60691F9D" w14:textId="74F1DCF3" w:rsidR="00455B20" w:rsidRPr="00781484" w:rsidRDefault="00B02BDA" w:rsidP="00455B20">
      <w:pPr>
        <w:pStyle w:val="Listsecondlevel"/>
        <w:rPr>
          <w:b/>
          <w:bCs/>
          <w:shd w:val="clear" w:color="auto" w:fill="FFFFFF"/>
          <w:lang w:eastAsia="en-GB"/>
        </w:rPr>
      </w:pPr>
      <w:r w:rsidRPr="00781484">
        <w:rPr>
          <w:b/>
          <w:bCs/>
          <w:noProof/>
        </w:rPr>
        <w:drawing>
          <wp:anchor distT="0" distB="0" distL="114300" distR="114300" simplePos="0" relativeHeight="251968512" behindDoc="0" locked="0" layoutInCell="1" allowOverlap="1" wp14:anchorId="7DB658F3" wp14:editId="023A708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28800" cy="789482"/>
            <wp:effectExtent l="0" t="0" r="0" b="0"/>
            <wp:wrapNone/>
            <wp:docPr id="1122752357" name="Picture 1122752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52357" name="Picture 1122752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B20" w:rsidRPr="00781484">
        <w:rPr>
          <w:b/>
          <w:bCs/>
          <w:shd w:val="clear" w:color="auto" w:fill="FFFFFF"/>
          <w:lang w:eastAsia="en-GB"/>
        </w:rPr>
        <w:t>i</w:t>
      </w:r>
      <w:r w:rsidR="007331F1" w:rsidRPr="00781484">
        <w:rPr>
          <w:b/>
          <w:bCs/>
          <w:shd w:val="clear" w:color="auto" w:fill="FFFFFF"/>
          <w:lang w:eastAsia="en-GB"/>
        </w:rPr>
        <w:t>ndependently</w:t>
      </w:r>
    </w:p>
    <w:p w14:paraId="3E9AA314" w14:textId="583B2A86" w:rsidR="007331F1" w:rsidRPr="00455B20" w:rsidRDefault="00455B20" w:rsidP="00455B20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7331F1" w:rsidRPr="00455B20">
        <w:rPr>
          <w:shd w:val="clear" w:color="auto" w:fill="FFFFFF"/>
          <w:lang w:eastAsia="en-GB"/>
        </w:rPr>
        <w:t xml:space="preserve">ith </w:t>
      </w:r>
      <w:r w:rsidR="007331F1" w:rsidRPr="00781484">
        <w:rPr>
          <w:b/>
          <w:bCs/>
          <w:shd w:val="clear" w:color="auto" w:fill="FFFFFF"/>
          <w:lang w:eastAsia="en-GB"/>
        </w:rPr>
        <w:t>dignity</w:t>
      </w:r>
      <w:r>
        <w:rPr>
          <w:shd w:val="clear" w:color="auto" w:fill="FFFFFF"/>
          <w:lang w:eastAsia="en-GB"/>
        </w:rPr>
        <w:t>.</w:t>
      </w:r>
    </w:p>
    <w:p w14:paraId="2A04AC40" w14:textId="0C48F08E" w:rsidR="00B63DE6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80448" behindDoc="0" locked="0" layoutInCell="1" allowOverlap="1" wp14:anchorId="65C6276E" wp14:editId="16FC404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28800" cy="1828800"/>
            <wp:effectExtent l="0" t="0" r="0" b="0"/>
            <wp:wrapNone/>
            <wp:docPr id="122800368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0368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CF0FE" w14:textId="31EA804E" w:rsidR="00455B20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4911C0B" wp14:editId="663B2EC6">
                <wp:simplePos x="0" y="0"/>
                <wp:positionH relativeFrom="margin">
                  <wp:align>right</wp:align>
                </wp:positionH>
                <wp:positionV relativeFrom="paragraph">
                  <wp:posOffset>327024</wp:posOffset>
                </wp:positionV>
                <wp:extent cx="3544570" cy="1019175"/>
                <wp:effectExtent l="0" t="0" r="0" b="9525"/>
                <wp:wrapNone/>
                <wp:docPr id="974875268" name="Rectangle 97487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19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271B5" id="Rectangle 974875268" o:spid="_x0000_s1026" style="position:absolute;margin-left:227.9pt;margin-top:25.75pt;width:279.1pt;height:80.25pt;z-index:-251440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" fillcolor="#bdd6ee [1304]" stroked="f" strokeweight="1pt">
                <w10:wrap anchorx="margin"/>
              </v:rect>
            </w:pict>
          </mc:Fallback>
        </mc:AlternateContent>
      </w:r>
    </w:p>
    <w:p w14:paraId="3F30896A" w14:textId="7FFF0212" w:rsidR="00455B20" w:rsidRDefault="00455B20" w:rsidP="001754F4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lang w:eastAsia="en-GB"/>
        </w:rPr>
        <w:t>Travel</w:t>
      </w:r>
      <w:r w:rsidR="00E60485">
        <w:rPr>
          <w:rFonts w:eastAsia="Times New Roman"/>
          <w:lang w:eastAsia="en-GB"/>
        </w:rPr>
        <w:t>l</w:t>
      </w:r>
      <w:r w:rsidRPr="007E7042">
        <w:rPr>
          <w:rFonts w:eastAsia="Times New Roman"/>
          <w:lang w:eastAsia="en-GB"/>
        </w:rPr>
        <w:t xml:space="preserve">ing </w:t>
      </w:r>
      <w:r w:rsidRPr="007E7042">
        <w:rPr>
          <w:rFonts w:eastAsia="Times New Roman"/>
          <w:b/>
          <w:bCs/>
          <w:lang w:eastAsia="en-GB"/>
        </w:rPr>
        <w:t>independently</w:t>
      </w:r>
      <w:r w:rsidRPr="007E7042">
        <w:rPr>
          <w:rFonts w:eastAsia="Times New Roman"/>
          <w:lang w:eastAsia="en-GB"/>
        </w:rPr>
        <w:t xml:space="preserve"> means you get to make your own decisions about travel.</w:t>
      </w:r>
    </w:p>
    <w:p w14:paraId="57A916FC" w14:textId="70DB4233" w:rsidR="00455B20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78400" behindDoc="0" locked="0" layoutInCell="1" allowOverlap="1" wp14:anchorId="6F4BFA5D" wp14:editId="077E5540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1495425" cy="1105355"/>
            <wp:effectExtent l="0" t="0" r="0" b="0"/>
            <wp:wrapNone/>
            <wp:docPr id="1286053417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53417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F5A9" w14:textId="0FC93B87" w:rsidR="00455B20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C64D833" wp14:editId="14991A45">
                <wp:simplePos x="0" y="0"/>
                <wp:positionH relativeFrom="margin">
                  <wp:posOffset>2186940</wp:posOffset>
                </wp:positionH>
                <wp:positionV relativeFrom="paragraph">
                  <wp:posOffset>279400</wp:posOffset>
                </wp:positionV>
                <wp:extent cx="3544570" cy="704850"/>
                <wp:effectExtent l="0" t="0" r="0" b="0"/>
                <wp:wrapNone/>
                <wp:docPr id="1369224071" name="Rectangle 1369224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04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943E9" id="Rectangle 1369224071" o:spid="_x0000_s1026" style="position:absolute;margin-left:172.2pt;margin-top:22pt;width:279.1pt;height:55.5pt;z-index:-25144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0F7350EA" w14:textId="563708FB" w:rsidR="007331F1" w:rsidRDefault="007E7042" w:rsidP="001754F4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lang w:eastAsia="en-GB"/>
        </w:rPr>
        <w:t>Travel</w:t>
      </w:r>
      <w:r w:rsidR="00E60485">
        <w:rPr>
          <w:rFonts w:eastAsia="Times New Roman"/>
          <w:lang w:eastAsia="en-GB"/>
        </w:rPr>
        <w:t>l</w:t>
      </w:r>
      <w:r w:rsidRPr="007E7042">
        <w:rPr>
          <w:rFonts w:eastAsia="Times New Roman"/>
          <w:lang w:eastAsia="en-GB"/>
        </w:rPr>
        <w:t xml:space="preserve">ing with </w:t>
      </w:r>
      <w:r w:rsidRPr="007E7042">
        <w:rPr>
          <w:rFonts w:eastAsia="Times New Roman"/>
          <w:b/>
          <w:bCs/>
          <w:lang w:eastAsia="en-GB"/>
        </w:rPr>
        <w:t>dignity</w:t>
      </w:r>
      <w:r w:rsidRPr="007E7042">
        <w:rPr>
          <w:rFonts w:eastAsia="Times New Roman"/>
          <w:lang w:eastAsia="en-GB"/>
        </w:rPr>
        <w:t xml:space="preserve"> means you are treated with respect.</w:t>
      </w:r>
    </w:p>
    <w:p w14:paraId="78A62FB8" w14:textId="77777777" w:rsidR="000F275C" w:rsidRDefault="000F275C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CAA7656" w14:textId="10D82A18" w:rsidR="007E7042" w:rsidRDefault="007E7042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</w:p>
    <w:p w14:paraId="08CFFD9F" w14:textId="690D5D31" w:rsidR="00B63DE6" w:rsidRDefault="00D36ADD" w:rsidP="00D36ADD">
      <w:pPr>
        <w:pStyle w:val="Heading2"/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08448" behindDoc="0" locked="0" layoutInCell="1" allowOverlap="1" wp14:anchorId="53496B99" wp14:editId="7136AF45">
            <wp:simplePos x="0" y="0"/>
            <wp:positionH relativeFrom="column">
              <wp:posOffset>-427990</wp:posOffset>
            </wp:positionH>
            <wp:positionV relativeFrom="paragraph">
              <wp:posOffset>0</wp:posOffset>
            </wp:positionV>
            <wp:extent cx="2280285" cy="1456690"/>
            <wp:effectExtent l="0" t="0" r="5715" b="0"/>
            <wp:wrapThrough wrapText="bothSides">
              <wp:wrapPolygon edited="0">
                <wp:start x="11729" y="1130"/>
                <wp:lineTo x="5594" y="2542"/>
                <wp:lineTo x="1805" y="4237"/>
                <wp:lineTo x="1805" y="6214"/>
                <wp:lineTo x="180" y="10452"/>
                <wp:lineTo x="180" y="19208"/>
                <wp:lineTo x="1444" y="19491"/>
                <wp:lineTo x="12992" y="20056"/>
                <wp:lineTo x="14075" y="20056"/>
                <wp:lineTo x="19669" y="19491"/>
                <wp:lineTo x="21293" y="18643"/>
                <wp:lineTo x="21474" y="3390"/>
                <wp:lineTo x="20030" y="2542"/>
                <wp:lineTo x="12992" y="1130"/>
                <wp:lineTo x="11729" y="1130"/>
              </wp:wrapPolygon>
            </wp:wrapThrough>
            <wp:docPr id="1932135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35941" name="Picture 193213594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F7B">
        <w:rPr>
          <w:rFonts w:eastAsia="Times New Roman"/>
          <w:shd w:val="clear" w:color="auto" w:fill="FFFFFF"/>
          <w:lang w:eastAsia="en-GB"/>
        </w:rPr>
        <w:t xml:space="preserve">2. </w:t>
      </w:r>
      <w:r>
        <w:rPr>
          <w:rFonts w:eastAsia="Times New Roman"/>
          <w:shd w:val="clear" w:color="auto" w:fill="FFFFFF"/>
          <w:lang w:eastAsia="en-GB"/>
        </w:rPr>
        <w:t xml:space="preserve">  </w:t>
      </w:r>
      <w:r w:rsidR="00B63DE6">
        <w:rPr>
          <w:rFonts w:eastAsia="Times New Roman"/>
          <w:shd w:val="clear" w:color="auto" w:fill="FFFFFF"/>
          <w:lang w:eastAsia="en-GB"/>
        </w:rPr>
        <w:t>How</w:t>
      </w:r>
      <w:r w:rsidR="005C42CF">
        <w:rPr>
          <w:rFonts w:eastAsia="Times New Roman"/>
          <w:shd w:val="clear" w:color="auto" w:fill="FFFFFF"/>
          <w:lang w:eastAsia="en-GB"/>
        </w:rPr>
        <w:t xml:space="preserve"> can</w:t>
      </w:r>
      <w:r w:rsidR="00B63DE6">
        <w:rPr>
          <w:rFonts w:eastAsia="Times New Roman"/>
          <w:shd w:val="clear" w:color="auto" w:fill="FFFFFF"/>
          <w:lang w:eastAsia="en-GB"/>
        </w:rPr>
        <w:t xml:space="preserve"> </w:t>
      </w:r>
      <w:r w:rsidR="00E530CE">
        <w:rPr>
          <w:rFonts w:eastAsia="Times New Roman"/>
          <w:shd w:val="clear" w:color="auto" w:fill="FFFFFF"/>
          <w:lang w:eastAsia="en-GB"/>
        </w:rPr>
        <w:t xml:space="preserve">parts of </w:t>
      </w:r>
      <w:r w:rsidR="00B63DE6">
        <w:rPr>
          <w:rFonts w:eastAsia="Times New Roman"/>
          <w:shd w:val="clear" w:color="auto" w:fill="FFFFFF"/>
          <w:lang w:eastAsia="en-GB"/>
        </w:rPr>
        <w:t>Total Mobility be more accessible for disabled people?</w:t>
      </w:r>
    </w:p>
    <w:p w14:paraId="70C0DCE9" w14:textId="49AEDE47" w:rsidR="007E7042" w:rsidRDefault="007E7042" w:rsidP="002501EC">
      <w:pPr>
        <w:rPr>
          <w:rFonts w:eastAsia="Times New Roman"/>
          <w:shd w:val="clear" w:color="auto" w:fill="FFFFFF"/>
          <w:lang w:eastAsia="en-GB"/>
        </w:rPr>
      </w:pPr>
    </w:p>
    <w:p w14:paraId="251BE0BD" w14:textId="54921CAA" w:rsidR="007E7042" w:rsidRDefault="00D36ADD" w:rsidP="002501EC">
      <w:pPr>
        <w:rPr>
          <w:rFonts w:eastAsia="Times New Roman"/>
          <w:shd w:val="clear" w:color="auto" w:fill="FFFFFF"/>
          <w:lang w:eastAsia="en-GB"/>
        </w:rPr>
      </w:pPr>
      <w:r w:rsidRPr="007E704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82496" behindDoc="0" locked="0" layoutInCell="1" allowOverlap="1" wp14:anchorId="59E94060" wp14:editId="26A76D1D">
            <wp:simplePos x="0" y="0"/>
            <wp:positionH relativeFrom="margin">
              <wp:posOffset>0</wp:posOffset>
            </wp:positionH>
            <wp:positionV relativeFrom="paragraph">
              <wp:posOffset>190192</wp:posOffset>
            </wp:positionV>
            <wp:extent cx="1352550" cy="1564829"/>
            <wp:effectExtent l="0" t="0" r="0" b="0"/>
            <wp:wrapNone/>
            <wp:docPr id="160738409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8409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DF555" w14:textId="56055DE1" w:rsidR="007E7042" w:rsidRDefault="007E7042" w:rsidP="002501EC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part of the review will look at:</w:t>
      </w:r>
    </w:p>
    <w:p w14:paraId="4CF6DB28" w14:textId="5FD733E9" w:rsidR="00B63DE6" w:rsidRDefault="007E7042" w:rsidP="007E704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2501EC">
        <w:rPr>
          <w:shd w:val="clear" w:color="auto" w:fill="FFFFFF"/>
          <w:lang w:eastAsia="en-GB"/>
        </w:rPr>
        <w:t xml:space="preserve">he rules for who can get </w:t>
      </w:r>
      <w:r w:rsidR="000F275C">
        <w:rPr>
          <w:shd w:val="clear" w:color="auto" w:fill="FFFFFF"/>
          <w:lang w:eastAsia="en-GB"/>
        </w:rPr>
        <w:t>T</w:t>
      </w:r>
      <w:r w:rsidR="002501EC">
        <w:rPr>
          <w:shd w:val="clear" w:color="auto" w:fill="FFFFFF"/>
          <w:lang w:eastAsia="en-GB"/>
        </w:rPr>
        <w:t>otal</w:t>
      </w:r>
      <w:r>
        <w:rPr>
          <w:shd w:val="clear" w:color="auto" w:fill="FFFFFF"/>
          <w:lang w:eastAsia="en-GB"/>
        </w:rPr>
        <w:t xml:space="preserve"> </w:t>
      </w:r>
      <w:r w:rsidR="002E5C42">
        <w:rPr>
          <w:shd w:val="clear" w:color="auto" w:fill="FFFFFF"/>
          <w:lang w:eastAsia="en-GB"/>
        </w:rPr>
        <w:t>M</w:t>
      </w:r>
      <w:r w:rsidR="002501EC">
        <w:rPr>
          <w:shd w:val="clear" w:color="auto" w:fill="FFFFFF"/>
          <w:lang w:eastAsia="en-GB"/>
        </w:rPr>
        <w:t xml:space="preserve">obility </w:t>
      </w:r>
      <w:r w:rsidR="00664585">
        <w:rPr>
          <w:shd w:val="clear" w:color="auto" w:fill="FFFFFF"/>
          <w:lang w:eastAsia="en-GB"/>
        </w:rPr>
        <w:t>discounts</w:t>
      </w:r>
    </w:p>
    <w:p w14:paraId="012052C2" w14:textId="42350C5C" w:rsidR="002501EC" w:rsidRPr="00664585" w:rsidRDefault="00D36ADD" w:rsidP="000C66BB">
      <w:pPr>
        <w:pStyle w:val="Listtoplevel"/>
        <w:rPr>
          <w:shd w:val="clear" w:color="auto" w:fill="FFFFFF"/>
          <w:lang w:eastAsia="en-GB"/>
        </w:rPr>
      </w:pPr>
      <w:r w:rsidRPr="007E7042">
        <w:rPr>
          <w:shd w:val="clear" w:color="auto" w:fill="FFFFFF"/>
          <w:lang w:eastAsia="en-GB"/>
        </w:rPr>
        <w:drawing>
          <wp:anchor distT="0" distB="0" distL="114300" distR="114300" simplePos="0" relativeHeight="251884544" behindDoc="0" locked="0" layoutInCell="1" allowOverlap="1" wp14:anchorId="1BA9044A" wp14:editId="30964945">
            <wp:simplePos x="0" y="0"/>
            <wp:positionH relativeFrom="margin">
              <wp:posOffset>-103239</wp:posOffset>
            </wp:positionH>
            <wp:positionV relativeFrom="paragraph">
              <wp:posOffset>625373</wp:posOffset>
            </wp:positionV>
            <wp:extent cx="1769618" cy="1390650"/>
            <wp:effectExtent l="0" t="0" r="2540" b="0"/>
            <wp:wrapNone/>
            <wp:docPr id="166256116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6116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8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042" w:rsidRPr="00664585">
        <w:rPr>
          <w:shd w:val="clear" w:color="auto" w:fill="FFFFFF"/>
          <w:lang w:eastAsia="en-GB"/>
        </w:rPr>
        <w:t>i</w:t>
      </w:r>
      <w:r w:rsidR="002501EC" w:rsidRPr="00664585">
        <w:rPr>
          <w:shd w:val="clear" w:color="auto" w:fill="FFFFFF"/>
          <w:lang w:eastAsia="en-GB"/>
        </w:rPr>
        <w:t xml:space="preserve">f there are better ways of checking if a person fits the rules to get </w:t>
      </w:r>
      <w:r w:rsidR="00B16242" w:rsidRPr="00664585">
        <w:rPr>
          <w:shd w:val="clear" w:color="auto" w:fill="FFFFFF"/>
          <w:lang w:eastAsia="en-GB"/>
        </w:rPr>
        <w:t>T</w:t>
      </w:r>
      <w:r w:rsidR="002501EC" w:rsidRPr="00664585">
        <w:rPr>
          <w:shd w:val="clear" w:color="auto" w:fill="FFFFFF"/>
          <w:lang w:eastAsia="en-GB"/>
        </w:rPr>
        <w:t xml:space="preserve">otal Mobility </w:t>
      </w:r>
      <w:r w:rsidR="00664585">
        <w:rPr>
          <w:shd w:val="clear" w:color="auto" w:fill="FFFFFF"/>
          <w:lang w:eastAsia="en-GB"/>
        </w:rPr>
        <w:t>discounts</w:t>
      </w:r>
    </w:p>
    <w:p w14:paraId="4CF6364A" w14:textId="5FA3A9E5" w:rsidR="007E7042" w:rsidRDefault="007E7042" w:rsidP="007E704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Total Mobility should support all users in the same way</w:t>
      </w:r>
    </w:p>
    <w:p w14:paraId="3B84928A" w14:textId="746CF2E9" w:rsidR="007E7042" w:rsidRPr="00FF2FE2" w:rsidRDefault="007E7042" w:rsidP="007E7042">
      <w:pPr>
        <w:pStyle w:val="Listtoplevel"/>
        <w:rPr>
          <w:shd w:val="clear" w:color="auto" w:fill="FFFFFF"/>
          <w:lang w:eastAsia="en-GB"/>
        </w:rPr>
      </w:pPr>
      <w:r w:rsidRPr="00FF2FE2">
        <w:rPr>
          <w:shd w:val="clear" w:color="auto" w:fill="FFFFFF"/>
          <w:lang w:eastAsia="en-GB"/>
        </w:rPr>
        <w:drawing>
          <wp:anchor distT="0" distB="0" distL="114300" distR="114300" simplePos="0" relativeHeight="251886592" behindDoc="0" locked="0" layoutInCell="1" allowOverlap="1" wp14:anchorId="13118862" wp14:editId="3716A2EA">
            <wp:simplePos x="0" y="0"/>
            <wp:positionH relativeFrom="margin">
              <wp:posOffset>0</wp:posOffset>
            </wp:positionH>
            <wp:positionV relativeFrom="paragraph">
              <wp:posOffset>48895</wp:posOffset>
            </wp:positionV>
            <wp:extent cx="1852930" cy="1310640"/>
            <wp:effectExtent l="0" t="0" r="0" b="0"/>
            <wp:wrapNone/>
            <wp:docPr id="1083838823" name="Picture 10838388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8823" name="Picture 10838388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BD" w:rsidRPr="00FF2FE2">
        <w:rPr>
          <w:shd w:val="clear" w:color="auto" w:fill="FFFFFF"/>
          <w:lang w:eastAsia="en-GB"/>
        </w:rPr>
        <w:t xml:space="preserve">the rules for </w:t>
      </w:r>
      <w:r w:rsidRPr="00FF2FE2">
        <w:rPr>
          <w:shd w:val="clear" w:color="auto" w:fill="FFFFFF"/>
          <w:lang w:eastAsia="en-GB"/>
        </w:rPr>
        <w:t xml:space="preserve">any money that there might be from </w:t>
      </w:r>
      <w:r w:rsidR="00B16242" w:rsidRPr="00FF2FE2">
        <w:rPr>
          <w:shd w:val="clear" w:color="auto" w:fill="FFFFFF"/>
          <w:lang w:eastAsia="en-GB"/>
        </w:rPr>
        <w:t xml:space="preserve">the </w:t>
      </w:r>
      <w:r w:rsidR="00E16077" w:rsidRPr="00FF2FE2">
        <w:rPr>
          <w:shd w:val="clear" w:color="auto" w:fill="FFFFFF"/>
          <w:lang w:eastAsia="en-GB"/>
        </w:rPr>
        <w:t xml:space="preserve">Government </w:t>
      </w:r>
      <w:r w:rsidRPr="00FF2FE2">
        <w:rPr>
          <w:shd w:val="clear" w:color="auto" w:fill="FFFFFF"/>
          <w:lang w:eastAsia="en-GB"/>
        </w:rPr>
        <w:t>for similar support.</w:t>
      </w:r>
    </w:p>
    <w:p w14:paraId="7784A38F" w14:textId="449C2120" w:rsidR="007E7042" w:rsidRDefault="007E7042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AF826B9" w14:textId="1C6273A6" w:rsidR="000E107F" w:rsidRDefault="000E107F" w:rsidP="000E107F">
      <w:pPr>
        <w:rPr>
          <w:rFonts w:eastAsia="Times New Roman"/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88640" behindDoc="0" locked="0" layoutInCell="1" allowOverlap="1" wp14:anchorId="5DAD9FE9" wp14:editId="7A54F34F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1852930" cy="1310640"/>
            <wp:effectExtent l="0" t="0" r="0" b="0"/>
            <wp:wrapNone/>
            <wp:docPr id="1602934686" name="Picture 16029346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34686" name="Picture 16029346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042">
        <w:rPr>
          <w:rFonts w:eastAsia="Times New Roman"/>
          <w:shd w:val="clear" w:color="auto" w:fill="FFFFFF"/>
          <w:lang w:eastAsia="en-GB"/>
        </w:rPr>
        <w:t>This part of the review will also look at:</w:t>
      </w:r>
    </w:p>
    <w:p w14:paraId="452596A1" w14:textId="778AD23E" w:rsidR="00E87401" w:rsidRDefault="000E107F" w:rsidP="007E704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</w:t>
      </w:r>
      <w:r w:rsidR="00E87401">
        <w:rPr>
          <w:shd w:val="clear" w:color="auto" w:fill="FFFFFF"/>
          <w:lang w:eastAsia="en-GB"/>
        </w:rPr>
        <w:t xml:space="preserve">f users </w:t>
      </w:r>
      <w:r w:rsidR="007E7042">
        <w:rPr>
          <w:shd w:val="clear" w:color="auto" w:fill="FFFFFF"/>
          <w:lang w:eastAsia="en-GB"/>
        </w:rPr>
        <w:t>have enough money for</w:t>
      </w:r>
      <w:r w:rsidR="00E87401">
        <w:rPr>
          <w:shd w:val="clear" w:color="auto" w:fill="FFFFFF"/>
          <w:lang w:eastAsia="en-GB"/>
        </w:rPr>
        <w:t xml:space="preserve"> Total Mobility</w:t>
      </w:r>
      <w:r w:rsidR="00664585">
        <w:rPr>
          <w:shd w:val="clear" w:color="auto" w:fill="FFFFFF"/>
          <w:lang w:eastAsia="en-GB"/>
        </w:rPr>
        <w:t xml:space="preserve"> services</w:t>
      </w:r>
    </w:p>
    <w:p w14:paraId="29ACD2CC" w14:textId="561A4DF3" w:rsidR="00E87401" w:rsidRDefault="00B02BDA" w:rsidP="007E7042">
      <w:pPr>
        <w:pStyle w:val="Listtoplevel"/>
        <w:rPr>
          <w:shd w:val="clear" w:color="auto" w:fill="FFFFFF"/>
          <w:lang w:eastAsia="en-GB"/>
        </w:rPr>
      </w:pPr>
      <w:r w:rsidRPr="0047747E">
        <w:rPr>
          <w:shd w:val="clear" w:color="auto" w:fill="FFFFFF"/>
          <w:lang w:eastAsia="en-GB"/>
        </w:rPr>
        <w:drawing>
          <wp:anchor distT="0" distB="0" distL="114300" distR="114300" simplePos="0" relativeHeight="251972608" behindDoc="0" locked="0" layoutInCell="1" allowOverlap="1" wp14:anchorId="58DE4EC2" wp14:editId="4374C63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996330" cy="1457325"/>
            <wp:effectExtent l="0" t="0" r="4445" b="0"/>
            <wp:wrapNone/>
            <wp:docPr id="432214433" name="Picture 4322144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14433" name="Picture 4322144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042">
        <w:rPr>
          <w:shd w:val="clear" w:color="auto" w:fill="FFFFFF"/>
          <w:lang w:eastAsia="en-GB"/>
        </w:rPr>
        <w:t>if there are enough</w:t>
      </w:r>
      <w:r w:rsidR="00E87401">
        <w:rPr>
          <w:shd w:val="clear" w:color="auto" w:fill="FFFFFF"/>
          <w:lang w:eastAsia="en-GB"/>
        </w:rPr>
        <w:t xml:space="preserve"> Total Mobility </w:t>
      </w:r>
      <w:r w:rsidR="006055E5">
        <w:rPr>
          <w:shd w:val="clear" w:color="auto" w:fill="FFFFFF"/>
          <w:lang w:eastAsia="en-GB"/>
        </w:rPr>
        <w:t xml:space="preserve">services </w:t>
      </w:r>
      <w:r w:rsidR="00E87401">
        <w:rPr>
          <w:shd w:val="clear" w:color="auto" w:fill="FFFFFF"/>
          <w:lang w:eastAsia="en-GB"/>
        </w:rPr>
        <w:t>inc</w:t>
      </w:r>
      <w:r w:rsidR="007E7042">
        <w:rPr>
          <w:shd w:val="clear" w:color="auto" w:fill="FFFFFF"/>
          <w:lang w:eastAsia="en-GB"/>
        </w:rPr>
        <w:t>luding</w:t>
      </w:r>
      <w:r w:rsidR="00E87401">
        <w:rPr>
          <w:shd w:val="clear" w:color="auto" w:fill="FFFFFF"/>
          <w:lang w:eastAsia="en-GB"/>
        </w:rPr>
        <w:t xml:space="preserve"> wheelchair accessib</w:t>
      </w:r>
      <w:r w:rsidR="007E7042">
        <w:rPr>
          <w:shd w:val="clear" w:color="auto" w:fill="FFFFFF"/>
          <w:lang w:eastAsia="en-GB"/>
        </w:rPr>
        <w:t>le taxis</w:t>
      </w:r>
    </w:p>
    <w:p w14:paraId="5D58E518" w14:textId="1CDC5B47" w:rsidR="000E107F" w:rsidRDefault="000E107F" w:rsidP="000E107F">
      <w:pPr>
        <w:pStyle w:val="Listtoplevel"/>
        <w:rPr>
          <w:shd w:val="clear" w:color="auto" w:fill="FFFFFF"/>
          <w:lang w:eastAsia="en-GB"/>
        </w:rPr>
      </w:pPr>
      <w:r w:rsidRPr="000E107F">
        <w:rPr>
          <w:shd w:val="clear" w:color="auto" w:fill="FFFFFF"/>
          <w:lang w:eastAsia="en-GB"/>
        </w:rPr>
        <w:drawing>
          <wp:anchor distT="0" distB="0" distL="114300" distR="114300" simplePos="0" relativeHeight="251890688" behindDoc="0" locked="0" layoutInCell="1" allowOverlap="1" wp14:anchorId="4099FCBE" wp14:editId="270FF258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627684" cy="1562100"/>
            <wp:effectExtent l="0" t="0" r="0" b="0"/>
            <wp:wrapNone/>
            <wp:docPr id="42912420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24207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17628" r="50642" b="20793"/>
                    <a:stretch/>
                  </pic:blipFill>
                  <pic:spPr bwMode="auto">
                    <a:xfrm>
                      <a:off x="0" y="0"/>
                      <a:ext cx="1628902" cy="156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what services are like in small towns / rural areas where there are not as many people</w:t>
      </w:r>
    </w:p>
    <w:p w14:paraId="61CB821C" w14:textId="1EF558E8" w:rsidR="000E107F" w:rsidRDefault="00D36ADD" w:rsidP="000E107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2011520" behindDoc="0" locked="0" layoutInCell="1" allowOverlap="1" wp14:anchorId="42A4E4FA" wp14:editId="7CBD4982">
            <wp:simplePos x="0" y="0"/>
            <wp:positionH relativeFrom="column">
              <wp:posOffset>-103505</wp:posOffset>
            </wp:positionH>
            <wp:positionV relativeFrom="paragraph">
              <wp:posOffset>657225</wp:posOffset>
            </wp:positionV>
            <wp:extent cx="1730375" cy="1730375"/>
            <wp:effectExtent l="0" t="0" r="0" b="0"/>
            <wp:wrapThrough wrapText="bothSides">
              <wp:wrapPolygon edited="0">
                <wp:start x="9036" y="0"/>
                <wp:lineTo x="7372" y="4043"/>
                <wp:lineTo x="6658" y="4756"/>
                <wp:lineTo x="6183" y="6896"/>
                <wp:lineTo x="6183" y="15457"/>
                <wp:lineTo x="4756" y="19262"/>
                <wp:lineTo x="4756" y="19499"/>
                <wp:lineTo x="7610" y="20688"/>
                <wp:lineTo x="8085" y="21164"/>
                <wp:lineTo x="11652" y="21164"/>
                <wp:lineTo x="12603" y="20688"/>
                <wp:lineTo x="16170" y="19499"/>
                <wp:lineTo x="16170" y="19262"/>
                <wp:lineTo x="14981" y="15457"/>
                <wp:lineTo x="16170" y="11652"/>
                <wp:lineTo x="15695" y="7847"/>
                <wp:lineTo x="16646" y="6183"/>
                <wp:lineTo x="16170" y="5232"/>
                <wp:lineTo x="13554" y="4043"/>
                <wp:lineTo x="9988" y="0"/>
                <wp:lineTo x="9036" y="0"/>
              </wp:wrapPolygon>
            </wp:wrapThrough>
            <wp:docPr id="1583863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63803" name="Picture 158386380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07F" w:rsidRPr="00781484">
        <w:rPr>
          <w:b/>
          <w:bCs/>
          <w:shd w:val="clear" w:color="auto" w:fill="FFFFFF"/>
          <w:lang w:eastAsia="en-GB"/>
        </w:rPr>
        <w:t>barriers</w:t>
      </w:r>
      <w:r w:rsidR="000E107F">
        <w:rPr>
          <w:shd w:val="clear" w:color="auto" w:fill="FFFFFF"/>
          <w:lang w:eastAsia="en-GB"/>
        </w:rPr>
        <w:t xml:space="preserve"> that stop people using Total Mobility</w:t>
      </w:r>
    </w:p>
    <w:p w14:paraId="574B52F9" w14:textId="1382E0C3" w:rsidR="000E107F" w:rsidRDefault="000E107F" w:rsidP="000E107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what can be done about those barriers.</w:t>
      </w:r>
    </w:p>
    <w:p w14:paraId="7FBAFC62" w14:textId="070989DC" w:rsidR="000E107F" w:rsidRDefault="00D36ADD" w:rsidP="000E107F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  <w:r w:rsidRPr="000E107F">
        <w:rPr>
          <w:shd w:val="clear" w:color="auto" w:fill="FFFFFF"/>
          <w:lang w:eastAsia="en-GB"/>
        </w:rPr>
        <w:drawing>
          <wp:anchor distT="0" distB="0" distL="114300" distR="114300" simplePos="0" relativeHeight="251894784" behindDoc="0" locked="0" layoutInCell="1" allowOverlap="1" wp14:anchorId="2E55B6A2" wp14:editId="6484F49A">
            <wp:simplePos x="0" y="0"/>
            <wp:positionH relativeFrom="margin">
              <wp:posOffset>191135</wp:posOffset>
            </wp:positionH>
            <wp:positionV relativeFrom="paragraph">
              <wp:posOffset>608781</wp:posOffset>
            </wp:positionV>
            <wp:extent cx="1194619" cy="1194619"/>
            <wp:effectExtent l="0" t="0" r="0" b="5715"/>
            <wp:wrapNone/>
            <wp:docPr id="120168930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8930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19" cy="11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07F" w:rsidRPr="00BD34B6"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413E5A2C" wp14:editId="5F533FF1">
                <wp:simplePos x="0" y="0"/>
                <wp:positionH relativeFrom="margin">
                  <wp:align>right</wp:align>
                </wp:positionH>
                <wp:positionV relativeFrom="paragraph">
                  <wp:posOffset>615315</wp:posOffset>
                </wp:positionV>
                <wp:extent cx="3544570" cy="1019175"/>
                <wp:effectExtent l="0" t="0" r="0" b="9525"/>
                <wp:wrapNone/>
                <wp:docPr id="1013085543" name="Rectangle 1013085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19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0EBAC" id="Rectangle 1013085543" o:spid="_x0000_s1026" style="position:absolute;margin-left:227.9pt;margin-top:48.45pt;width:279.1pt;height:80.25pt;z-index:-25142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43714B50" w14:textId="73DA422D" w:rsidR="000E107F" w:rsidRDefault="000E107F" w:rsidP="000E107F">
      <w:pPr>
        <w:rPr>
          <w:shd w:val="clear" w:color="auto" w:fill="FFFFFF"/>
          <w:lang w:eastAsia="en-GB"/>
        </w:rPr>
      </w:pPr>
      <w:r w:rsidRPr="000E107F">
        <w:rPr>
          <w:b/>
          <w:bCs/>
          <w:lang w:eastAsia="en-GB"/>
        </w:rPr>
        <w:t>Barriers</w:t>
      </w:r>
      <w:r w:rsidRPr="000E107F">
        <w:rPr>
          <w:lang w:eastAsia="en-GB"/>
        </w:rPr>
        <w:t xml:space="preserve"> are things that make it harder for disabled people to have a good life.</w:t>
      </w:r>
    </w:p>
    <w:p w14:paraId="59BFFC30" w14:textId="49E696FF" w:rsidR="00D36ADD" w:rsidRDefault="00D36ADD" w:rsidP="00D36ADD">
      <w:pPr>
        <w:pStyle w:val="Heading2"/>
        <w:ind w:left="0"/>
        <w:rPr>
          <w:rFonts w:eastAsia="Times New Roman"/>
          <w:shd w:val="clear" w:color="auto" w:fill="FFFFFF"/>
          <w:lang w:eastAsia="en-GB"/>
        </w:rPr>
      </w:pPr>
    </w:p>
    <w:p w14:paraId="24572A21" w14:textId="77777777" w:rsidR="00D36ADD" w:rsidRDefault="00D36ADD">
      <w:pPr>
        <w:spacing w:line="240" w:lineRule="auto"/>
        <w:ind w:left="0"/>
        <w:rPr>
          <w:rFonts w:eastAsia="Times New Roman" w:cstheme="majorBidi"/>
          <w:b/>
          <w:color w:val="000000" w:themeColor="text1"/>
          <w:sz w:val="36"/>
          <w:szCs w:val="26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F43BFC1" w14:textId="2E152BE5" w:rsidR="00B63DE6" w:rsidRDefault="00D36ADD" w:rsidP="00D36ADD">
      <w:pPr>
        <w:pStyle w:val="Heading2"/>
        <w:ind w:left="4253" w:hanging="567"/>
        <w:rPr>
          <w:rFonts w:eastAsia="Times New Roman"/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76704" behindDoc="0" locked="0" layoutInCell="1" allowOverlap="1" wp14:anchorId="1BFB7959" wp14:editId="180DEE8E">
            <wp:simplePos x="0" y="0"/>
            <wp:positionH relativeFrom="margin">
              <wp:posOffset>-144268</wp:posOffset>
            </wp:positionH>
            <wp:positionV relativeFrom="paragraph">
              <wp:posOffset>51251</wp:posOffset>
            </wp:positionV>
            <wp:extent cx="1996330" cy="1457325"/>
            <wp:effectExtent l="0" t="0" r="4445" b="0"/>
            <wp:wrapNone/>
            <wp:docPr id="238453346" name="Picture 2384533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53346" name="Picture 2384533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3.   </w:t>
      </w:r>
      <w:r w:rsidR="00B63DE6">
        <w:rPr>
          <w:rFonts w:eastAsia="Times New Roman"/>
          <w:shd w:val="clear" w:color="auto" w:fill="FFFFFF"/>
          <w:lang w:eastAsia="en-GB"/>
        </w:rPr>
        <w:t xml:space="preserve">How parts of Total Mobility can </w:t>
      </w:r>
      <w:r w:rsidR="006055E5">
        <w:rPr>
          <w:rFonts w:eastAsia="Times New Roman"/>
          <w:shd w:val="clear" w:color="auto" w:fill="FFFFFF"/>
          <w:lang w:eastAsia="en-GB"/>
        </w:rPr>
        <w:t xml:space="preserve">work </w:t>
      </w:r>
      <w:r w:rsidR="00B63DE6">
        <w:rPr>
          <w:rFonts w:eastAsia="Times New Roman"/>
          <w:shd w:val="clear" w:color="auto" w:fill="FFFFFF"/>
          <w:lang w:eastAsia="en-GB"/>
        </w:rPr>
        <w:t>better</w:t>
      </w:r>
    </w:p>
    <w:p w14:paraId="09445BAD" w14:textId="23B3E380" w:rsidR="00B63DE6" w:rsidRDefault="00B63DE6" w:rsidP="002501EC">
      <w:pPr>
        <w:rPr>
          <w:rFonts w:eastAsia="Times New Roman"/>
          <w:shd w:val="clear" w:color="auto" w:fill="FFFFFF"/>
          <w:lang w:eastAsia="en-GB"/>
        </w:rPr>
      </w:pPr>
    </w:p>
    <w:p w14:paraId="3FD07831" w14:textId="4FD9369A" w:rsidR="008818DD" w:rsidRDefault="008818DD" w:rsidP="002501EC">
      <w:pPr>
        <w:rPr>
          <w:rFonts w:eastAsia="Times New Roman"/>
          <w:shd w:val="clear" w:color="auto" w:fill="FFFFFF"/>
          <w:lang w:eastAsia="en-GB"/>
        </w:rPr>
      </w:pPr>
    </w:p>
    <w:p w14:paraId="284C56C2" w14:textId="7A43088F" w:rsidR="00E87401" w:rsidRDefault="008818DD" w:rsidP="008818DD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part of the review will look at:</w:t>
      </w:r>
    </w:p>
    <w:p w14:paraId="289B5C82" w14:textId="4AE4D6B5" w:rsidR="008818DD" w:rsidRDefault="002975C5" w:rsidP="008818DD">
      <w:pPr>
        <w:pStyle w:val="Listtoplevel"/>
        <w:rPr>
          <w:shd w:val="clear" w:color="auto" w:fill="FFFFFF"/>
          <w:lang w:eastAsia="en-GB"/>
        </w:rPr>
      </w:pPr>
      <w:r w:rsidRPr="002975C5">
        <w:rPr>
          <w:shd w:val="clear" w:color="auto" w:fill="FFFFFF"/>
          <w:lang w:eastAsia="en-GB"/>
        </w:rPr>
        <w:drawing>
          <wp:anchor distT="0" distB="0" distL="114300" distR="114300" simplePos="0" relativeHeight="251911168" behindDoc="0" locked="0" layoutInCell="1" allowOverlap="1" wp14:anchorId="2618F127" wp14:editId="5001BC9D">
            <wp:simplePos x="0" y="0"/>
            <wp:positionH relativeFrom="margin">
              <wp:posOffset>0</wp:posOffset>
            </wp:positionH>
            <wp:positionV relativeFrom="paragraph">
              <wp:posOffset>176468</wp:posOffset>
            </wp:positionV>
            <wp:extent cx="1495425" cy="1495425"/>
            <wp:effectExtent l="0" t="0" r="9525" b="9525"/>
            <wp:wrapNone/>
            <wp:docPr id="2391724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724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8DD">
        <w:rPr>
          <w:shd w:val="clear" w:color="auto" w:fill="FFFFFF"/>
          <w:lang w:eastAsia="en-GB"/>
        </w:rPr>
        <w:t>taxis that people can use in their wheelchairs</w:t>
      </w:r>
    </w:p>
    <w:p w14:paraId="4BE79F34" w14:textId="25D9F37B" w:rsidR="00E87401" w:rsidRDefault="008818DD" w:rsidP="002975C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</w:t>
      </w:r>
      <w:r w:rsidR="00E87401">
        <w:rPr>
          <w:shd w:val="clear" w:color="auto" w:fill="FFFFFF"/>
          <w:lang w:eastAsia="en-GB"/>
        </w:rPr>
        <w:t xml:space="preserve">aking sure </w:t>
      </w:r>
      <w:r>
        <w:rPr>
          <w:shd w:val="clear" w:color="auto" w:fill="FFFFFF"/>
          <w:lang w:eastAsia="en-GB"/>
        </w:rPr>
        <w:t xml:space="preserve">these taxis </w:t>
      </w:r>
      <w:r w:rsidR="00E87401">
        <w:rPr>
          <w:shd w:val="clear" w:color="auto" w:fill="FFFFFF"/>
          <w:lang w:eastAsia="en-GB"/>
        </w:rPr>
        <w:t>are well looked after</w:t>
      </w:r>
    </w:p>
    <w:p w14:paraId="4848E51B" w14:textId="0BAB5E80" w:rsidR="00E17115" w:rsidRDefault="00E17115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7F763E5E" w14:textId="77777777" w:rsidR="00CB0B6C" w:rsidRDefault="00CB0B6C">
      <w:pPr>
        <w:spacing w:line="240" w:lineRule="auto"/>
        <w:ind w:left="0"/>
        <w:rPr>
          <w:rFonts w:eastAsiaTheme="minorHAnsi"/>
          <w:noProof/>
          <w:szCs w:val="22"/>
          <w:shd w:val="clear" w:color="auto" w:fill="FFFFFF"/>
          <w:lang w:val="en-GB" w:eastAsia="en-GB"/>
        </w:rPr>
      </w:pPr>
    </w:p>
    <w:p w14:paraId="51F0B5DC" w14:textId="77777777" w:rsidR="00084355" w:rsidRDefault="00CB0B6C" w:rsidP="002501EC">
      <w:pPr>
        <w:rPr>
          <w:rFonts w:eastAsia="Times New Roman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This part of the review will also look at who should be able to be a </w:t>
      </w:r>
      <w:r w:rsidRPr="00FF2FE2">
        <w:rPr>
          <w:b/>
          <w:bCs/>
          <w:shd w:val="clear" w:color="auto" w:fill="FFFFFF"/>
          <w:lang w:eastAsia="en-GB"/>
        </w:rPr>
        <w:t xml:space="preserve">Total Mobility operator. </w:t>
      </w:r>
    </w:p>
    <w:p w14:paraId="3EE01445" w14:textId="0B0B7769" w:rsidR="008818DD" w:rsidRDefault="002975C5" w:rsidP="002501EC">
      <w:pPr>
        <w:rPr>
          <w:rFonts w:eastAsia="Times New Roman"/>
          <w:shd w:val="clear" w:color="auto" w:fill="FFFFFF"/>
          <w:lang w:eastAsia="en-GB"/>
        </w:rPr>
      </w:pPr>
      <w:r w:rsidRPr="00881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05DE0AA" wp14:editId="68148195">
                <wp:simplePos x="0" y="0"/>
                <wp:positionH relativeFrom="margin">
                  <wp:align>right</wp:align>
                </wp:positionH>
                <wp:positionV relativeFrom="paragraph">
                  <wp:posOffset>271780</wp:posOffset>
                </wp:positionV>
                <wp:extent cx="3544570" cy="1143000"/>
                <wp:effectExtent l="0" t="0" r="0" b="0"/>
                <wp:wrapNone/>
                <wp:docPr id="355498641" name="Rectangle 355498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BAE42" id="Rectangle 355498641" o:spid="_x0000_s1026" style="position:absolute;margin-left:227.9pt;margin-top:21.4pt;width:279.1pt;height:90pt;z-index:-25140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3A7D4F36" w14:textId="64CA5F32" w:rsidR="008818DD" w:rsidRPr="002975C5" w:rsidRDefault="000F275C" w:rsidP="000F275C">
      <w:pPr>
        <w:rPr>
          <w:lang w:eastAsia="en-GB"/>
        </w:rPr>
      </w:pPr>
      <w:r w:rsidRPr="00781484">
        <w:rPr>
          <w:b/>
          <w:bCs/>
          <w:noProof/>
        </w:rPr>
        <w:drawing>
          <wp:anchor distT="0" distB="0" distL="114300" distR="114300" simplePos="0" relativeHeight="252015616" behindDoc="0" locked="0" layoutInCell="1" allowOverlap="1" wp14:anchorId="6E51E8E5" wp14:editId="66205DA6">
            <wp:simplePos x="0" y="0"/>
            <wp:positionH relativeFrom="margin">
              <wp:posOffset>-76200</wp:posOffset>
            </wp:positionH>
            <wp:positionV relativeFrom="paragraph">
              <wp:posOffset>268605</wp:posOffset>
            </wp:positionV>
            <wp:extent cx="1828800" cy="789305"/>
            <wp:effectExtent l="0" t="0" r="0" b="0"/>
            <wp:wrapNone/>
            <wp:docPr id="225941508" name="Picture 2259415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52357" name="Picture 1122752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8DD" w:rsidRPr="002975C5">
        <w:rPr>
          <w:b/>
          <w:bCs/>
          <w:lang w:eastAsia="en-GB"/>
        </w:rPr>
        <w:t>Total Mobility operators</w:t>
      </w:r>
      <w:r w:rsidR="008818DD" w:rsidRPr="002975C5">
        <w:rPr>
          <w:lang w:eastAsia="en-GB"/>
        </w:rPr>
        <w:t xml:space="preserve"> are</w:t>
      </w:r>
      <w:r>
        <w:rPr>
          <w:lang w:eastAsia="en-GB"/>
        </w:rPr>
        <w:t xml:space="preserve"> the companies that provide the Total Mobility services.</w:t>
      </w:r>
    </w:p>
    <w:p w14:paraId="6E3723EB" w14:textId="727635FC" w:rsidR="00B424C0" w:rsidRDefault="00B424C0" w:rsidP="00C30AB4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84AF33A" w14:textId="0E90DCF1" w:rsidR="008E7F02" w:rsidRPr="008E7F02" w:rsidRDefault="008E7F02" w:rsidP="00FF2FE2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This part of the review will look at:</w:t>
      </w:r>
    </w:p>
    <w:p w14:paraId="435D97BB" w14:textId="48225606" w:rsidR="00084355" w:rsidRDefault="00084355" w:rsidP="00084355">
      <w:pPr>
        <w:pStyle w:val="ListParagraph"/>
        <w:rPr>
          <w:shd w:val="clear" w:color="auto" w:fill="FFFFFF"/>
          <w:lang w:eastAsia="en-GB"/>
        </w:rPr>
      </w:pPr>
      <w:r w:rsidRPr="002975C5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42240" behindDoc="0" locked="0" layoutInCell="1" allowOverlap="1" wp14:anchorId="318F7E88" wp14:editId="68F5FA0D">
            <wp:simplePos x="0" y="0"/>
            <wp:positionH relativeFrom="margin">
              <wp:posOffset>0</wp:posOffset>
            </wp:positionH>
            <wp:positionV relativeFrom="paragraph">
              <wp:posOffset>170016</wp:posOffset>
            </wp:positionV>
            <wp:extent cx="1171575" cy="1171575"/>
            <wp:effectExtent l="0" t="0" r="0" b="9525"/>
            <wp:wrapNone/>
            <wp:docPr id="121372085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7592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rules for who can be a Total Mobility operator</w:t>
      </w:r>
    </w:p>
    <w:p w14:paraId="7892C4A9" w14:textId="3BCB67AE" w:rsidR="00084355" w:rsidRDefault="00084355" w:rsidP="00084355">
      <w:pPr>
        <w:pStyle w:val="ListParagraph"/>
        <w:rPr>
          <w:rFonts w:eastAsia="Times New Roman"/>
          <w:shd w:val="clear" w:color="auto" w:fill="FFFFFF"/>
          <w:lang w:eastAsia="en-GB"/>
        </w:rPr>
      </w:pPr>
      <w:r w:rsidRPr="002975C5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41216" behindDoc="0" locked="0" layoutInCell="1" allowOverlap="1" wp14:anchorId="3F86ABF9" wp14:editId="34651050">
            <wp:simplePos x="0" y="0"/>
            <wp:positionH relativeFrom="margin">
              <wp:align>left</wp:align>
            </wp:positionH>
            <wp:positionV relativeFrom="paragraph">
              <wp:posOffset>532130</wp:posOffset>
            </wp:positionV>
            <wp:extent cx="1171575" cy="1355450"/>
            <wp:effectExtent l="0" t="0" r="0" b="0"/>
            <wp:wrapNone/>
            <wp:docPr id="163134741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3008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28" cy="13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83F">
        <w:rPr>
          <w:shd w:val="clear" w:color="auto" w:fill="FFFFFF"/>
          <w:lang w:eastAsia="en-GB"/>
        </w:rPr>
        <w:t>i</w:t>
      </w:r>
      <w:r w:rsidRPr="00AB283F">
        <w:rPr>
          <w:rFonts w:eastAsia="Times New Roman"/>
          <w:shd w:val="clear" w:color="auto" w:fill="FFFFFF"/>
          <w:lang w:eastAsia="en-GB"/>
        </w:rPr>
        <w:t>f the rules make it too hard for people to become Total Mobility operators</w:t>
      </w:r>
    </w:p>
    <w:p w14:paraId="2CEB131D" w14:textId="1EC910FF" w:rsidR="00C30AB4" w:rsidRPr="00FF2FE2" w:rsidRDefault="00C30AB4" w:rsidP="00084355">
      <w:pPr>
        <w:pStyle w:val="ListParagraph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ways to make more people and organisations want to be </w:t>
      </w:r>
      <w:r w:rsidRPr="006723A6">
        <w:rPr>
          <w:rFonts w:eastAsia="Times New Roman"/>
          <w:b/>
          <w:bCs/>
          <w:shd w:val="clear" w:color="auto" w:fill="FFFFFF"/>
          <w:lang w:eastAsia="en-GB"/>
        </w:rPr>
        <w:t>Total Mobility operators</w:t>
      </w:r>
    </w:p>
    <w:p w14:paraId="19EEBD7F" w14:textId="77777777" w:rsidR="00C30AB4" w:rsidRPr="00C30AB4" w:rsidRDefault="00C30AB4" w:rsidP="00C30AB4">
      <w:pPr>
        <w:ind w:left="3600"/>
        <w:rPr>
          <w:rFonts w:eastAsia="Times New Roman"/>
          <w:shd w:val="clear" w:color="auto" w:fill="FFFFFF"/>
          <w:lang w:eastAsia="en-GB"/>
        </w:rPr>
      </w:pPr>
    </w:p>
    <w:p w14:paraId="5D0EDDE8" w14:textId="77777777" w:rsidR="00084355" w:rsidRDefault="00084355" w:rsidP="00084355">
      <w:pPr>
        <w:ind w:left="0"/>
        <w:rPr>
          <w:rFonts w:eastAsia="Times New Roman"/>
          <w:shd w:val="clear" w:color="auto" w:fill="FFFFFF"/>
          <w:lang w:eastAsia="en-GB"/>
        </w:rPr>
      </w:pPr>
    </w:p>
    <w:p w14:paraId="4FFA8BAA" w14:textId="77777777" w:rsidR="00084355" w:rsidRDefault="00084355" w:rsidP="00FF2FE2">
      <w:pPr>
        <w:ind w:left="0"/>
        <w:rPr>
          <w:rFonts w:eastAsia="Times New Roman"/>
          <w:shd w:val="clear" w:color="auto" w:fill="FFFFFF"/>
          <w:lang w:eastAsia="en-GB"/>
        </w:rPr>
      </w:pPr>
    </w:p>
    <w:p w14:paraId="021B111B" w14:textId="238D466F" w:rsidR="00B424C0" w:rsidRDefault="00084355" w:rsidP="00B424C0">
      <w:pPr>
        <w:rPr>
          <w:rFonts w:eastAsia="Times New Roman"/>
          <w:shd w:val="clear" w:color="auto" w:fill="FFFFFF"/>
          <w:lang w:eastAsia="en-GB"/>
        </w:rPr>
      </w:pPr>
      <w:r w:rsidRPr="0047747E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39168" behindDoc="0" locked="0" layoutInCell="1" allowOverlap="1" wp14:anchorId="04271AFB" wp14:editId="064AE775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852930" cy="1310640"/>
            <wp:effectExtent l="0" t="0" r="0" b="0"/>
            <wp:wrapNone/>
            <wp:docPr id="458552070" name="Picture 4585520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34686" name="Picture 16029346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B4">
        <w:rPr>
          <w:rFonts w:eastAsia="Times New Roman"/>
          <w:shd w:val="clear" w:color="auto" w:fill="FFFFFF"/>
          <w:lang w:eastAsia="en-GB"/>
        </w:rPr>
        <w:t xml:space="preserve">This part of the review will also look at </w:t>
      </w:r>
      <w:r w:rsidR="00B424C0">
        <w:rPr>
          <w:rFonts w:eastAsia="Times New Roman"/>
          <w:shd w:val="clear" w:color="auto" w:fill="FFFFFF"/>
          <w:lang w:eastAsia="en-GB"/>
        </w:rPr>
        <w:t xml:space="preserve">whether </w:t>
      </w:r>
      <w:r w:rsidR="00B424C0" w:rsidRPr="00FF2FE2">
        <w:rPr>
          <w:rFonts w:eastAsia="Times New Roman"/>
          <w:b/>
          <w:bCs/>
          <w:shd w:val="clear" w:color="auto" w:fill="FFFFFF"/>
          <w:lang w:eastAsia="en-GB"/>
        </w:rPr>
        <w:t>Total Mobility operators</w:t>
      </w:r>
      <w:r w:rsidR="00B424C0">
        <w:rPr>
          <w:rFonts w:eastAsia="Times New Roman"/>
          <w:shd w:val="clear" w:color="auto" w:fill="FFFFFF"/>
          <w:lang w:eastAsia="en-GB"/>
        </w:rPr>
        <w:t xml:space="preserve"> are treated fairly and </w:t>
      </w:r>
      <w:r w:rsidR="00B424C0" w:rsidRPr="00B424C0">
        <w:rPr>
          <w:rFonts w:eastAsia="Times New Roman"/>
          <w:shd w:val="clear" w:color="auto" w:fill="FFFFFF"/>
          <w:lang w:eastAsia="en-GB"/>
        </w:rPr>
        <w:t>have enough money to</w:t>
      </w:r>
      <w:r w:rsidR="00B424C0">
        <w:rPr>
          <w:rFonts w:eastAsia="Times New Roman"/>
          <w:shd w:val="clear" w:color="auto" w:fill="FFFFFF"/>
          <w:lang w:eastAsia="en-GB"/>
        </w:rPr>
        <w:t>:</w:t>
      </w:r>
    </w:p>
    <w:p w14:paraId="0B437829" w14:textId="23C6094D" w:rsidR="00B424C0" w:rsidRDefault="00B424C0" w:rsidP="00B424C0">
      <w:pPr>
        <w:pStyle w:val="ListParagraph"/>
        <w:numPr>
          <w:ilvl w:val="0"/>
          <w:numId w:val="16"/>
        </w:num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 provide the service</w:t>
      </w:r>
    </w:p>
    <w:p w14:paraId="6AB3133B" w14:textId="287B9EF5" w:rsidR="00084355" w:rsidRDefault="00B424C0" w:rsidP="00084355">
      <w:pPr>
        <w:pStyle w:val="ListParagraph"/>
        <w:numPr>
          <w:ilvl w:val="0"/>
          <w:numId w:val="16"/>
        </w:num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look after </w:t>
      </w:r>
      <w:r w:rsidR="00084355">
        <w:rPr>
          <w:rFonts w:eastAsia="Times New Roman"/>
          <w:shd w:val="clear" w:color="auto" w:fill="FFFFFF"/>
          <w:lang w:eastAsia="en-GB"/>
        </w:rPr>
        <w:t>equipment like wheelchair hoists.</w:t>
      </w:r>
    </w:p>
    <w:p w14:paraId="1C3256AA" w14:textId="77777777" w:rsidR="00084355" w:rsidRPr="00FF2FE2" w:rsidRDefault="00084355" w:rsidP="00FF2FE2">
      <w:pPr>
        <w:ind w:left="4046"/>
        <w:rPr>
          <w:rFonts w:eastAsia="Times New Roman"/>
          <w:shd w:val="clear" w:color="auto" w:fill="FFFFFF"/>
          <w:lang w:eastAsia="en-GB"/>
        </w:rPr>
      </w:pPr>
    </w:p>
    <w:p w14:paraId="54D98422" w14:textId="77777777" w:rsidR="000F275C" w:rsidRDefault="000F275C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7AA1FED1" w14:textId="0EE07AF3" w:rsidR="00AB283F" w:rsidRDefault="00AB283F" w:rsidP="00AB283F">
      <w:pPr>
        <w:rPr>
          <w:shd w:val="clear" w:color="auto" w:fill="FFFFFF"/>
          <w:lang w:eastAsia="en-GB"/>
        </w:rPr>
      </w:pPr>
      <w:r w:rsidRPr="002975C5"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21408" behindDoc="0" locked="0" layoutInCell="1" allowOverlap="1" wp14:anchorId="555B56CB" wp14:editId="7C80A8EF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104900" cy="1533780"/>
            <wp:effectExtent l="0" t="0" r="0" b="9525"/>
            <wp:wrapNone/>
            <wp:docPr id="1275274660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74660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 xml:space="preserve">This part of the review </w:t>
      </w:r>
      <w:r w:rsidR="007A5334">
        <w:rPr>
          <w:shd w:val="clear" w:color="auto" w:fill="FFFFFF"/>
          <w:lang w:eastAsia="en-GB"/>
        </w:rPr>
        <w:t xml:space="preserve">will </w:t>
      </w:r>
      <w:r>
        <w:rPr>
          <w:shd w:val="clear" w:color="auto" w:fill="FFFFFF"/>
          <w:lang w:eastAsia="en-GB"/>
        </w:rPr>
        <w:t>also look at</w:t>
      </w:r>
      <w:r w:rsidR="007A5334">
        <w:rPr>
          <w:shd w:val="clear" w:color="auto" w:fill="FFFFFF"/>
          <w:lang w:eastAsia="en-GB"/>
        </w:rPr>
        <w:t>:</w:t>
      </w:r>
    </w:p>
    <w:p w14:paraId="247C732D" w14:textId="5DEB8DF4" w:rsidR="002975C5" w:rsidRDefault="002975C5" w:rsidP="002975C5">
      <w:pPr>
        <w:pStyle w:val="Listtoplevel"/>
        <w:rPr>
          <w:shd w:val="clear" w:color="auto" w:fill="FFFFFF"/>
          <w:lang w:eastAsia="en-GB"/>
        </w:rPr>
      </w:pPr>
      <w:r w:rsidRPr="00E17115">
        <w:rPr>
          <w:shd w:val="clear" w:color="auto" w:fill="FFFFFF"/>
          <w:lang w:eastAsia="en-GB"/>
        </w:rPr>
        <w:t xml:space="preserve">how services are different across </w:t>
      </w:r>
      <w:r>
        <w:rPr>
          <w:shd w:val="clear" w:color="auto" w:fill="FFFFFF"/>
          <w:lang w:eastAsia="en-GB"/>
        </w:rPr>
        <w:t>New Zealand</w:t>
      </w:r>
    </w:p>
    <w:p w14:paraId="28F160C3" w14:textId="25112CB5" w:rsidR="002501EC" w:rsidRPr="00AB283F" w:rsidRDefault="00AB283F" w:rsidP="00D63372">
      <w:pPr>
        <w:pStyle w:val="ListParagraph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h</w:t>
      </w:r>
      <w:r w:rsidR="002501EC" w:rsidRPr="00AB283F">
        <w:rPr>
          <w:rFonts w:eastAsia="Times New Roman"/>
          <w:shd w:val="clear" w:color="auto" w:fill="FFFFFF"/>
          <w:lang w:eastAsia="en-GB"/>
        </w:rPr>
        <w:t xml:space="preserve">ow </w:t>
      </w:r>
      <w:r>
        <w:rPr>
          <w:rFonts w:eastAsia="Times New Roman"/>
          <w:shd w:val="clear" w:color="auto" w:fill="FFFFFF"/>
          <w:lang w:eastAsia="en-GB"/>
        </w:rPr>
        <w:t>T</w:t>
      </w:r>
      <w:r w:rsidR="002501EC" w:rsidRPr="00AB283F">
        <w:rPr>
          <w:rFonts w:eastAsia="Times New Roman"/>
          <w:shd w:val="clear" w:color="auto" w:fill="FFFFFF"/>
          <w:lang w:eastAsia="en-GB"/>
        </w:rPr>
        <w:t xml:space="preserve">otal Mobility </w:t>
      </w:r>
      <w:r w:rsidRPr="00AB283F">
        <w:rPr>
          <w:rFonts w:eastAsia="Times New Roman"/>
          <w:b/>
          <w:bCs/>
          <w:shd w:val="clear" w:color="auto" w:fill="FFFFFF"/>
          <w:lang w:eastAsia="en-GB"/>
        </w:rPr>
        <w:t>c</w:t>
      </w:r>
      <w:r w:rsidR="002501EC" w:rsidRPr="00AB283F">
        <w:rPr>
          <w:rFonts w:eastAsia="Times New Roman"/>
          <w:b/>
          <w:bCs/>
          <w:shd w:val="clear" w:color="auto" w:fill="FFFFFF"/>
          <w:lang w:eastAsia="en-GB"/>
        </w:rPr>
        <w:t>omplaints</w:t>
      </w:r>
      <w:r w:rsidR="002501EC" w:rsidRPr="00AB283F">
        <w:rPr>
          <w:rFonts w:eastAsia="Times New Roman"/>
          <w:shd w:val="clear" w:color="auto" w:fill="FFFFFF"/>
          <w:lang w:eastAsia="en-GB"/>
        </w:rPr>
        <w:t xml:space="preserve"> are handled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C3DA9C5" w14:textId="02EB6536" w:rsidR="002501EC" w:rsidRDefault="002501EC" w:rsidP="002501EC">
      <w:pPr>
        <w:rPr>
          <w:rFonts w:eastAsia="Times New Roman"/>
          <w:shd w:val="clear" w:color="auto" w:fill="FFFFFF"/>
          <w:lang w:eastAsia="en-GB"/>
        </w:rPr>
      </w:pPr>
    </w:p>
    <w:p w14:paraId="5E5DC4D2" w14:textId="2BF521D2" w:rsidR="00AB283F" w:rsidRDefault="00AB283F" w:rsidP="002501EC">
      <w:pPr>
        <w:rPr>
          <w:rFonts w:eastAsia="Times New Roman"/>
          <w:shd w:val="clear" w:color="auto" w:fill="FFFFFF"/>
          <w:lang w:eastAsia="en-GB"/>
        </w:rPr>
      </w:pPr>
      <w:r w:rsidRPr="00881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C62D75B" wp14:editId="2A8A5265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3544570" cy="2771775"/>
                <wp:effectExtent l="0" t="0" r="0" b="9525"/>
                <wp:wrapNone/>
                <wp:docPr id="611918162" name="Rectangle 61191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771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F1758" id="Rectangle 611918162" o:spid="_x0000_s1026" style="position:absolute;margin-left:227.9pt;margin-top:22.15pt;width:279.1pt;height:218.25pt;z-index:-25139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1EEEEC07" w14:textId="1B96884F" w:rsidR="00AB283F" w:rsidRPr="00AB283F" w:rsidRDefault="00E2580B" w:rsidP="002501EC">
      <w:pPr>
        <w:rPr>
          <w:lang w:eastAsia="en-GB"/>
        </w:rPr>
      </w:pPr>
      <w:r w:rsidRPr="00AB283F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27552" behindDoc="0" locked="0" layoutInCell="1" allowOverlap="1" wp14:anchorId="4AE23ED2" wp14:editId="15A4F228">
            <wp:simplePos x="0" y="0"/>
            <wp:positionH relativeFrom="margin">
              <wp:posOffset>0</wp:posOffset>
            </wp:positionH>
            <wp:positionV relativeFrom="paragraph">
              <wp:posOffset>134844</wp:posOffset>
            </wp:positionV>
            <wp:extent cx="1766711" cy="1828800"/>
            <wp:effectExtent l="0" t="0" r="0" b="0"/>
            <wp:wrapNone/>
            <wp:docPr id="95570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0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1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83F" w:rsidRPr="00AB283F">
        <w:rPr>
          <w:lang w:eastAsia="en-GB"/>
        </w:rPr>
        <w:t xml:space="preserve">A </w:t>
      </w:r>
      <w:r w:rsidR="00AB283F" w:rsidRPr="00AB283F">
        <w:rPr>
          <w:b/>
          <w:bCs/>
          <w:lang w:eastAsia="en-GB"/>
        </w:rPr>
        <w:t>complaint</w:t>
      </w:r>
      <w:r w:rsidR="00AB283F" w:rsidRPr="00AB283F">
        <w:rPr>
          <w:lang w:eastAsia="en-GB"/>
        </w:rPr>
        <w:t xml:space="preserve"> is when you tell someone:</w:t>
      </w:r>
    </w:p>
    <w:p w14:paraId="4667D210" w14:textId="2130D74E" w:rsidR="00AB283F" w:rsidRPr="00AB283F" w:rsidRDefault="00AB283F" w:rsidP="00AB283F">
      <w:pPr>
        <w:pStyle w:val="Listtoplevel"/>
        <w:rPr>
          <w:rFonts w:eastAsiaTheme="minorEastAsia"/>
          <w:noProof w:val="0"/>
          <w:szCs w:val="24"/>
          <w:lang w:val="en-AU" w:eastAsia="en-GB"/>
        </w:rPr>
      </w:pPr>
      <w:r w:rsidRPr="00AB283F">
        <w:rPr>
          <w:rFonts w:eastAsiaTheme="minorEastAsia"/>
          <w:noProof w:val="0"/>
          <w:szCs w:val="24"/>
          <w:lang w:val="en-AU" w:eastAsia="en-GB"/>
        </w:rPr>
        <w:t>that you are not happy about something</w:t>
      </w:r>
    </w:p>
    <w:p w14:paraId="5D5E5541" w14:textId="5E715466" w:rsidR="00AB283F" w:rsidRPr="00AB283F" w:rsidRDefault="00AB283F" w:rsidP="00AB283F">
      <w:pPr>
        <w:pStyle w:val="Listtoplevel"/>
        <w:rPr>
          <w:rFonts w:eastAsiaTheme="minorEastAsia"/>
          <w:noProof w:val="0"/>
          <w:szCs w:val="24"/>
          <w:lang w:val="en-AU" w:eastAsia="en-GB"/>
        </w:rPr>
      </w:pPr>
      <w:r w:rsidRPr="00AB283F">
        <w:rPr>
          <w:rFonts w:eastAsiaTheme="minorEastAsia"/>
          <w:noProof w:val="0"/>
          <w:szCs w:val="24"/>
          <w:lang w:val="en-AU" w:eastAsia="en-GB"/>
        </w:rPr>
        <w:t>what needs to be done to make it right.</w:t>
      </w:r>
    </w:p>
    <w:p w14:paraId="538F0044" w14:textId="77777777" w:rsidR="00C30AB4" w:rsidRDefault="00C30AB4" w:rsidP="00FF2FE2">
      <w:pPr>
        <w:pStyle w:val="Heading2"/>
        <w:rPr>
          <w:rFonts w:eastAsia="Times New Roman"/>
          <w:shd w:val="clear" w:color="auto" w:fill="FFFFFF"/>
          <w:lang w:eastAsia="en-GB"/>
        </w:rPr>
      </w:pPr>
    </w:p>
    <w:p w14:paraId="57EC871D" w14:textId="54080AB1" w:rsidR="00B63DE6" w:rsidRDefault="00C61F7B" w:rsidP="00D36ADD">
      <w:pPr>
        <w:pStyle w:val="Heading2"/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4. </w:t>
      </w:r>
      <w:r w:rsidR="00D36ADD">
        <w:rPr>
          <w:rFonts w:eastAsia="Times New Roman"/>
          <w:shd w:val="clear" w:color="auto" w:fill="FFFFFF"/>
          <w:lang w:eastAsia="en-GB"/>
        </w:rPr>
        <w:t xml:space="preserve">  </w:t>
      </w:r>
      <w:r w:rsidR="00B63DE6">
        <w:rPr>
          <w:rFonts w:eastAsia="Times New Roman"/>
          <w:shd w:val="clear" w:color="auto" w:fill="FFFFFF"/>
          <w:lang w:eastAsia="en-GB"/>
        </w:rPr>
        <w:t>Money to pay for Total Mobility</w:t>
      </w:r>
    </w:p>
    <w:p w14:paraId="647BC526" w14:textId="5DB5EFFD" w:rsidR="007331F1" w:rsidRDefault="00480F88" w:rsidP="001754F4">
      <w:pPr>
        <w:rPr>
          <w:rFonts w:eastAsia="Times New Roman"/>
          <w:shd w:val="clear" w:color="auto" w:fill="FFFFFF"/>
          <w:lang w:eastAsia="en-GB"/>
        </w:rPr>
      </w:pPr>
      <w:r w:rsidRPr="00480F88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16640" behindDoc="0" locked="0" layoutInCell="1" allowOverlap="1" wp14:anchorId="27C4B0FA" wp14:editId="173CBCB4">
            <wp:simplePos x="0" y="0"/>
            <wp:positionH relativeFrom="column">
              <wp:posOffset>-59547</wp:posOffset>
            </wp:positionH>
            <wp:positionV relativeFrom="paragraph">
              <wp:posOffset>-7620</wp:posOffset>
            </wp:positionV>
            <wp:extent cx="1695450" cy="1695450"/>
            <wp:effectExtent l="0" t="0" r="0" b="0"/>
            <wp:wrapThrough wrapText="bothSides">
              <wp:wrapPolygon edited="0">
                <wp:start x="7038" y="0"/>
                <wp:lineTo x="5339" y="1456"/>
                <wp:lineTo x="3883" y="3155"/>
                <wp:lineTo x="3883" y="4126"/>
                <wp:lineTo x="2912" y="7038"/>
                <wp:lineTo x="2670" y="21357"/>
                <wp:lineTo x="16989" y="21357"/>
                <wp:lineTo x="18688" y="15775"/>
                <wp:lineTo x="16989" y="11892"/>
                <wp:lineTo x="17960" y="8737"/>
                <wp:lineTo x="17960" y="8009"/>
                <wp:lineTo x="16503" y="6310"/>
                <wp:lineTo x="14076" y="4126"/>
                <wp:lineTo x="14319" y="3155"/>
                <wp:lineTo x="10921" y="485"/>
                <wp:lineTo x="9465" y="0"/>
                <wp:lineTo x="7038" y="0"/>
              </wp:wrapPolygon>
            </wp:wrapThrough>
            <wp:docPr id="13888907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907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C9672" w14:textId="639590B6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</w:p>
    <w:p w14:paraId="42A26498" w14:textId="74E47BF7" w:rsidR="007331F1" w:rsidRDefault="007331F1" w:rsidP="001754F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part of the review will look at:</w:t>
      </w:r>
    </w:p>
    <w:p w14:paraId="338C8171" w14:textId="7F0C25BE" w:rsidR="007331F1" w:rsidRDefault="007331F1" w:rsidP="007331F1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how Total Mobility is paid for</w:t>
      </w:r>
    </w:p>
    <w:p w14:paraId="3A829180" w14:textId="1010DBEB" w:rsidR="007331F1" w:rsidRDefault="00D36ADD" w:rsidP="007331F1">
      <w:pPr>
        <w:pStyle w:val="ListParagraph"/>
        <w:rPr>
          <w:shd w:val="clear" w:color="auto" w:fill="FFFFFF"/>
          <w:lang w:eastAsia="en-GB"/>
        </w:rPr>
      </w:pPr>
      <w:r w:rsidRPr="000E107F">
        <w:rPr>
          <w:noProof/>
          <w:lang w:eastAsia="en-GB"/>
        </w:rPr>
        <w:drawing>
          <wp:anchor distT="0" distB="0" distL="114300" distR="114300" simplePos="0" relativeHeight="251929600" behindDoc="0" locked="0" layoutInCell="1" allowOverlap="1" wp14:anchorId="021116F2" wp14:editId="178F4BE4">
            <wp:simplePos x="0" y="0"/>
            <wp:positionH relativeFrom="margin">
              <wp:posOffset>117475</wp:posOffset>
            </wp:positionH>
            <wp:positionV relativeFrom="paragraph">
              <wp:posOffset>337082</wp:posOffset>
            </wp:positionV>
            <wp:extent cx="1460090" cy="1460090"/>
            <wp:effectExtent l="0" t="0" r="6985" b="0"/>
            <wp:wrapNone/>
            <wp:docPr id="1610344790" name="Picture 16103447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44790" name="Picture 16103447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90" cy="14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83F">
        <w:rPr>
          <w:shd w:val="clear" w:color="auto" w:fill="FFFFFF"/>
          <w:lang w:eastAsia="en-GB"/>
        </w:rPr>
        <w:t>i</w:t>
      </w:r>
      <w:r w:rsidR="007331F1">
        <w:rPr>
          <w:shd w:val="clear" w:color="auto" w:fill="FFFFFF"/>
          <w:lang w:eastAsia="en-GB"/>
        </w:rPr>
        <w:t>f the ways Total Mobility is paid for are right</w:t>
      </w:r>
    </w:p>
    <w:p w14:paraId="03AC8E28" w14:textId="2BE46CEB" w:rsidR="007331F1" w:rsidRDefault="00AB283F" w:rsidP="007331F1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o</w:t>
      </w:r>
      <w:r w:rsidR="007331F1">
        <w:rPr>
          <w:shd w:val="clear" w:color="auto" w:fill="FFFFFF"/>
          <w:lang w:eastAsia="en-GB"/>
        </w:rPr>
        <w:t>ther possible ways of paying for Total Mobility.</w:t>
      </w:r>
    </w:p>
    <w:p w14:paraId="1A3A1747" w14:textId="422BFDDC" w:rsidR="00124EA8" w:rsidRDefault="00124EA8" w:rsidP="007331F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419BC9B9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0968A43" w14:textId="4602E323" w:rsidR="00124EA8" w:rsidRDefault="00B63DE6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How will the review work?</w:t>
      </w:r>
      <w:r w:rsidR="00124EA8">
        <w:rPr>
          <w:shd w:val="clear" w:color="auto" w:fill="FFFFFF"/>
          <w:lang w:eastAsia="en-GB"/>
        </w:rPr>
        <w:t xml:space="preserve"> </w:t>
      </w:r>
    </w:p>
    <w:p w14:paraId="7A42EDD3" w14:textId="77777777" w:rsidR="00124EA8" w:rsidRPr="00124EA8" w:rsidRDefault="00124EA8" w:rsidP="00124EA8">
      <w:pPr>
        <w:rPr>
          <w:lang w:eastAsia="en-GB"/>
        </w:rPr>
      </w:pPr>
    </w:p>
    <w:p w14:paraId="74AAAE69" w14:textId="2C5BB83C" w:rsidR="00124EA8" w:rsidRDefault="00124EA8" w:rsidP="00124EA8">
      <w:pPr>
        <w:rPr>
          <w:rFonts w:eastAsia="Times New Roman"/>
          <w:shd w:val="clear" w:color="auto" w:fill="FFFFFF"/>
          <w:lang w:eastAsia="en-GB"/>
        </w:rPr>
      </w:pPr>
    </w:p>
    <w:p w14:paraId="3FE0E9AC" w14:textId="779CD732" w:rsidR="00E84817" w:rsidRDefault="00B02BDA" w:rsidP="00124EA8">
      <w:pPr>
        <w:rPr>
          <w:rFonts w:eastAsia="Times New Roman"/>
          <w:noProof/>
          <w:shd w:val="clear" w:color="auto" w:fill="FFFFFF"/>
          <w:lang w:eastAsia="en-GB"/>
        </w:rPr>
      </w:pPr>
      <w:r w:rsidRPr="00B02BDA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84896" behindDoc="0" locked="0" layoutInCell="1" allowOverlap="1" wp14:anchorId="53E13108" wp14:editId="7637E64D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993753" cy="1495425"/>
            <wp:effectExtent l="0" t="0" r="0" b="0"/>
            <wp:wrapNone/>
            <wp:docPr id="61969664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9664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53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17">
        <w:rPr>
          <w:rFonts w:eastAsia="Times New Roman"/>
          <w:noProof/>
          <w:shd w:val="clear" w:color="auto" w:fill="FFFFFF"/>
          <w:lang w:eastAsia="en-GB"/>
        </w:rPr>
        <w:t>We will work on the review together with</w:t>
      </w:r>
      <w:r>
        <w:rPr>
          <w:rFonts w:eastAsia="Times New Roman"/>
          <w:noProof/>
          <w:shd w:val="clear" w:color="auto" w:fill="FFFFFF"/>
          <w:lang w:eastAsia="en-GB"/>
        </w:rPr>
        <w:t>:</w:t>
      </w:r>
    </w:p>
    <w:p w14:paraId="42CE6D62" w14:textId="7B0CB9EF" w:rsidR="00E84817" w:rsidRDefault="00E84817" w:rsidP="00B02BDA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NZ Transport Agency</w:t>
      </w:r>
      <w:r w:rsidR="00487A91">
        <w:rPr>
          <w:shd w:val="clear" w:color="auto" w:fill="FFFFFF"/>
          <w:lang w:eastAsia="en-GB"/>
        </w:rPr>
        <w:t xml:space="preserve"> Waka Kotahi</w:t>
      </w:r>
    </w:p>
    <w:p w14:paraId="2F457934" w14:textId="4FC08734" w:rsidR="00E84817" w:rsidRDefault="00B02BDA" w:rsidP="00B02BDA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other people / organisations that Total Mobility is important to.</w:t>
      </w:r>
    </w:p>
    <w:p w14:paraId="3EB6E73E" w14:textId="14BCE22F" w:rsidR="00E84817" w:rsidRDefault="00E84817" w:rsidP="00124EA8">
      <w:pPr>
        <w:rPr>
          <w:rFonts w:eastAsia="Times New Roman"/>
          <w:noProof/>
          <w:shd w:val="clear" w:color="auto" w:fill="FFFFFF"/>
          <w:lang w:eastAsia="en-GB"/>
        </w:rPr>
      </w:pPr>
    </w:p>
    <w:p w14:paraId="0CA784EC" w14:textId="5A2D8BF9" w:rsidR="00B02BDA" w:rsidRDefault="00B02BDA" w:rsidP="00124EA8">
      <w:pPr>
        <w:rPr>
          <w:rFonts w:eastAsia="Times New Roman"/>
          <w:noProof/>
          <w:shd w:val="clear" w:color="auto" w:fill="FFFFFF"/>
          <w:lang w:eastAsia="en-GB"/>
        </w:rPr>
      </w:pPr>
    </w:p>
    <w:p w14:paraId="52F1EE99" w14:textId="6C1538F6" w:rsidR="00F87859" w:rsidRDefault="00B02BDA" w:rsidP="00124EA8">
      <w:pPr>
        <w:rPr>
          <w:rFonts w:eastAsia="Times New Roman"/>
          <w:noProof/>
          <w:shd w:val="clear" w:color="auto" w:fill="FFFFFF"/>
          <w:lang w:eastAsia="en-GB"/>
        </w:rPr>
      </w:pPr>
      <w:r w:rsidRPr="00B02BD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82848" behindDoc="0" locked="0" layoutInCell="1" allowOverlap="1" wp14:anchorId="14F85E8C" wp14:editId="598B007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88795" cy="2514600"/>
            <wp:effectExtent l="19050" t="19050" r="20955" b="19050"/>
            <wp:wrapNone/>
            <wp:docPr id="16288712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7120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51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817">
        <w:rPr>
          <w:rFonts w:eastAsia="Times New Roman"/>
          <w:noProof/>
          <w:shd w:val="clear" w:color="auto" w:fill="FFFFFF"/>
          <w:lang w:eastAsia="en-GB"/>
        </w:rPr>
        <w:t>We will learn from a report called:</w:t>
      </w:r>
    </w:p>
    <w:p w14:paraId="0710235E" w14:textId="12F89358" w:rsidR="00E84817" w:rsidRDefault="00E84817" w:rsidP="00124EA8">
      <w:pPr>
        <w:rPr>
          <w:rFonts w:eastAsia="Times New Roman"/>
          <w:noProof/>
          <w:shd w:val="clear" w:color="auto" w:fill="FFFFFF"/>
          <w:lang w:eastAsia="en-GB"/>
        </w:rPr>
      </w:pPr>
    </w:p>
    <w:p w14:paraId="7E35C2F1" w14:textId="109DD620" w:rsidR="00E84817" w:rsidRPr="00781484" w:rsidRDefault="00E84817" w:rsidP="00124EA8">
      <w:pPr>
        <w:rPr>
          <w:rFonts w:eastAsia="Times New Roman"/>
          <w:b/>
          <w:bCs/>
          <w:shd w:val="clear" w:color="auto" w:fill="FFFFFF"/>
          <w:lang w:eastAsia="en-GB"/>
        </w:rPr>
      </w:pPr>
      <w:r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Transport </w:t>
      </w:r>
      <w:r w:rsidR="007F6A68">
        <w:rPr>
          <w:rFonts w:eastAsia="Times New Roman"/>
          <w:b/>
          <w:bCs/>
          <w:noProof/>
          <w:shd w:val="clear" w:color="auto" w:fill="FFFFFF"/>
          <w:lang w:eastAsia="en-GB"/>
        </w:rPr>
        <w:t>e</w:t>
      </w:r>
      <w:r w:rsidR="007F6A68"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xperiences </w:t>
      </w:r>
      <w:r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of </w:t>
      </w:r>
      <w:r w:rsidR="007F6A68">
        <w:rPr>
          <w:rFonts w:eastAsia="Times New Roman"/>
          <w:b/>
          <w:bCs/>
          <w:noProof/>
          <w:shd w:val="clear" w:color="auto" w:fill="FFFFFF"/>
          <w:lang w:eastAsia="en-GB"/>
        </w:rPr>
        <w:t>d</w:t>
      </w:r>
      <w:r w:rsidR="007F6A68"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isabled </w:t>
      </w:r>
      <w:r w:rsidR="007F6A68">
        <w:rPr>
          <w:rFonts w:eastAsia="Times New Roman"/>
          <w:b/>
          <w:bCs/>
          <w:noProof/>
          <w:shd w:val="clear" w:color="auto" w:fill="FFFFFF"/>
          <w:lang w:eastAsia="en-GB"/>
        </w:rPr>
        <w:t>p</w:t>
      </w:r>
      <w:r w:rsidR="007F6A68"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 xml:space="preserve">eople </w:t>
      </w:r>
      <w:r w:rsidRPr="00781484">
        <w:rPr>
          <w:rFonts w:eastAsia="Times New Roman"/>
          <w:b/>
          <w:bCs/>
          <w:noProof/>
          <w:shd w:val="clear" w:color="auto" w:fill="FFFFFF"/>
          <w:lang w:eastAsia="en-GB"/>
        </w:rPr>
        <w:t>in Aotearoa New Zealand</w:t>
      </w:r>
    </w:p>
    <w:p w14:paraId="265B588C" w14:textId="77777777" w:rsidR="00F87859" w:rsidRDefault="00F87859" w:rsidP="00F87859">
      <w:pPr>
        <w:rPr>
          <w:rFonts w:eastAsia="Times New Roman"/>
          <w:shd w:val="clear" w:color="auto" w:fill="FFFFFF"/>
          <w:lang w:val="en-NZ" w:eastAsia="en-GB"/>
        </w:rPr>
      </w:pPr>
    </w:p>
    <w:p w14:paraId="119B5FF8" w14:textId="77777777" w:rsidR="00E84817" w:rsidRDefault="00E84817" w:rsidP="00F87859">
      <w:pPr>
        <w:rPr>
          <w:rFonts w:eastAsia="Times New Roman"/>
          <w:shd w:val="clear" w:color="auto" w:fill="FFFFFF"/>
          <w:lang w:val="en-NZ" w:eastAsia="en-GB"/>
        </w:rPr>
      </w:pPr>
    </w:p>
    <w:p w14:paraId="48DA9970" w14:textId="08F2DD47" w:rsidR="00E84817" w:rsidRDefault="00E84817" w:rsidP="00F87859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>There is an Easy Read translation of this report at:</w:t>
      </w:r>
    </w:p>
    <w:p w14:paraId="3E5EBB79" w14:textId="77777777" w:rsidR="00B02BDA" w:rsidRDefault="00B02BDA" w:rsidP="00F87859">
      <w:pPr>
        <w:rPr>
          <w:rFonts w:eastAsia="Times New Roman"/>
          <w:shd w:val="clear" w:color="auto" w:fill="FFFFFF"/>
          <w:lang w:val="en-NZ" w:eastAsia="en-GB"/>
        </w:rPr>
      </w:pPr>
    </w:p>
    <w:p w14:paraId="635EB686" w14:textId="572B04F0" w:rsidR="00B02BDA" w:rsidRPr="00B02BDA" w:rsidRDefault="00C61F7B" w:rsidP="00F87859">
      <w:pPr>
        <w:rPr>
          <w:rFonts w:eastAsia="Times New Roman"/>
          <w:b/>
          <w:bCs/>
          <w:shd w:val="clear" w:color="auto" w:fill="FFFFFF"/>
          <w:lang w:val="en-NZ" w:eastAsia="en-GB"/>
        </w:rPr>
      </w:pPr>
      <w:r w:rsidRPr="00C61F7B">
        <w:rPr>
          <w:rFonts w:eastAsia="Times New Roman"/>
          <w:b/>
          <w:bCs/>
          <w:shd w:val="clear" w:color="auto" w:fill="FFFFFF"/>
          <w:lang w:val="en-NZ" w:eastAsia="en-GB"/>
        </w:rPr>
        <w:t>www.nzta.govt.nz/resources/</w:t>
      </w:r>
      <w:r>
        <w:rPr>
          <w:rFonts w:eastAsia="Times New Roman"/>
          <w:b/>
          <w:bCs/>
          <w:shd w:val="clear" w:color="auto" w:fill="FFFFFF"/>
          <w:lang w:val="en-NZ" w:eastAsia="en-GB"/>
        </w:rPr>
        <w:br/>
      </w:r>
      <w:r w:rsidRPr="00C61F7B">
        <w:rPr>
          <w:rFonts w:eastAsia="Times New Roman"/>
          <w:b/>
          <w:bCs/>
          <w:shd w:val="clear" w:color="auto" w:fill="FFFFFF"/>
          <w:lang w:val="en-NZ" w:eastAsia="en-GB"/>
        </w:rPr>
        <w:t>research/reports/690</w:t>
      </w:r>
    </w:p>
    <w:p w14:paraId="71461A34" w14:textId="118B32FA" w:rsidR="00E84817" w:rsidRDefault="00B02BDA" w:rsidP="00F87859">
      <w:pPr>
        <w:rPr>
          <w:rFonts w:eastAsia="Times New Roman"/>
          <w:shd w:val="clear" w:color="auto" w:fill="FFFFFF"/>
          <w:lang w:val="en-NZ" w:eastAsia="en-GB"/>
        </w:rPr>
      </w:pPr>
      <w:r w:rsidRPr="00455B20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86944" behindDoc="0" locked="0" layoutInCell="1" allowOverlap="1" wp14:anchorId="242F5EF0" wp14:editId="449EF0F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81810" cy="1143000"/>
            <wp:effectExtent l="0" t="0" r="8890" b="0"/>
            <wp:wrapNone/>
            <wp:docPr id="1869245555" name="Picture 18692455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45555" name="Picture 18692455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817">
        <w:rPr>
          <w:rFonts w:eastAsia="Times New Roman"/>
          <w:shd w:val="clear" w:color="auto" w:fill="FFFFFF"/>
          <w:lang w:val="en-NZ" w:eastAsia="en-GB"/>
        </w:rPr>
        <w:t xml:space="preserve">As part of the </w:t>
      </w:r>
      <w:proofErr w:type="gramStart"/>
      <w:r w:rsidR="00E84817">
        <w:rPr>
          <w:rFonts w:eastAsia="Times New Roman"/>
          <w:shd w:val="clear" w:color="auto" w:fill="FFFFFF"/>
          <w:lang w:val="en-NZ" w:eastAsia="en-GB"/>
        </w:rPr>
        <w:t>review</w:t>
      </w:r>
      <w:proofErr w:type="gramEnd"/>
      <w:r w:rsidR="00E84817">
        <w:rPr>
          <w:rFonts w:eastAsia="Times New Roman"/>
          <w:shd w:val="clear" w:color="auto" w:fill="FFFFFF"/>
          <w:lang w:val="en-NZ" w:eastAsia="en-GB"/>
        </w:rPr>
        <w:t xml:space="preserve"> we will talk to people:</w:t>
      </w:r>
    </w:p>
    <w:p w14:paraId="59AE7F32" w14:textId="583D41A7" w:rsidR="00E84817" w:rsidRDefault="00B02BDA" w:rsidP="00E84817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</w:t>
      </w:r>
      <w:r w:rsidR="00E84817">
        <w:rPr>
          <w:shd w:val="clear" w:color="auto" w:fill="FFFFFF"/>
          <w:lang w:eastAsia="en-GB"/>
        </w:rPr>
        <w:t xml:space="preserve">rom </w:t>
      </w:r>
      <w:r>
        <w:rPr>
          <w:shd w:val="clear" w:color="auto" w:fill="FFFFFF"/>
          <w:lang w:eastAsia="en-GB"/>
        </w:rPr>
        <w:t>t</w:t>
      </w:r>
      <w:r w:rsidR="00E84817">
        <w:rPr>
          <w:shd w:val="clear" w:color="auto" w:fill="FFFFFF"/>
          <w:lang w:eastAsia="en-GB"/>
        </w:rPr>
        <w:t>he disability community</w:t>
      </w:r>
    </w:p>
    <w:p w14:paraId="4D8B1181" w14:textId="755C9512" w:rsidR="0098180B" w:rsidRDefault="00B02BDA" w:rsidP="00BF6FC9">
      <w:pPr>
        <w:pStyle w:val="Listtoplevel"/>
      </w:pPr>
      <w:r>
        <w:drawing>
          <wp:anchor distT="0" distB="0" distL="114300" distR="114300" simplePos="0" relativeHeight="251988992" behindDoc="0" locked="0" layoutInCell="1" allowOverlap="1" wp14:anchorId="7BCFD982" wp14:editId="208EEBA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828800" cy="789482"/>
            <wp:effectExtent l="0" t="0" r="0" b="0"/>
            <wp:wrapNone/>
            <wp:docPr id="1598013824" name="Picture 15980138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13824" name="Picture 15980138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8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817" w:rsidRPr="00B02BDA">
        <w:rPr>
          <w:shd w:val="clear" w:color="auto" w:fill="FFFFFF"/>
          <w:lang w:eastAsia="en-GB"/>
        </w:rPr>
        <w:t>who work in areas to do with Total Mobility</w:t>
      </w:r>
      <w:r w:rsidRPr="00B02BDA">
        <w:rPr>
          <w:shd w:val="clear" w:color="auto" w:fill="FFFFFF"/>
          <w:lang w:eastAsia="en-GB"/>
        </w:rPr>
        <w:t>.</w:t>
      </w:r>
      <w:r w:rsidR="00BD34B6" w:rsidRPr="0098180B">
        <w:t xml:space="preserve"> </w:t>
      </w:r>
    </w:p>
    <w:p w14:paraId="6B2B5807" w14:textId="77777777" w:rsidR="00BD34B6" w:rsidRPr="0098180B" w:rsidRDefault="0098180B" w:rsidP="0098180B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8DD0065" w14:textId="3D0B615C" w:rsidR="00124EA8" w:rsidRDefault="00B63DE6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When will the review happen?</w:t>
      </w:r>
      <w:r w:rsidR="00124EA8">
        <w:rPr>
          <w:shd w:val="clear" w:color="auto" w:fill="FFFFFF"/>
          <w:lang w:eastAsia="en-GB"/>
        </w:rPr>
        <w:t xml:space="preserve"> </w:t>
      </w:r>
    </w:p>
    <w:p w14:paraId="51652CA2" w14:textId="4970FB17" w:rsidR="00124EA8" w:rsidRPr="00124EA8" w:rsidRDefault="00124EA8" w:rsidP="00124EA8">
      <w:pPr>
        <w:rPr>
          <w:lang w:eastAsia="en-GB"/>
        </w:rPr>
      </w:pPr>
    </w:p>
    <w:p w14:paraId="348860C8" w14:textId="3D0CE5A4" w:rsidR="002501EC" w:rsidRDefault="002501EC" w:rsidP="00037B2A">
      <w:pPr>
        <w:ind w:left="0"/>
        <w:rPr>
          <w:shd w:val="clear" w:color="auto" w:fill="FFFFFF"/>
          <w:lang w:eastAsia="en-GB"/>
        </w:rPr>
      </w:pPr>
    </w:p>
    <w:p w14:paraId="60D39A91" w14:textId="21901768" w:rsidR="002501EC" w:rsidRDefault="002501EC" w:rsidP="00037B2A">
      <w:pPr>
        <w:ind w:left="0"/>
        <w:rPr>
          <w:shd w:val="clear" w:color="auto" w:fill="FFFFFF"/>
          <w:lang w:eastAsia="en-GB"/>
        </w:rPr>
      </w:pPr>
    </w:p>
    <w:p w14:paraId="6A9FA954" w14:textId="539A3B17" w:rsidR="00BD34B6" w:rsidRDefault="002501EC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 expect the review to finish </w:t>
      </w:r>
      <w:r w:rsidR="008E7F02">
        <w:rPr>
          <w:shd w:val="clear" w:color="auto" w:fill="FFFFFF"/>
          <w:lang w:eastAsia="en-GB"/>
        </w:rPr>
        <w:t>in</w:t>
      </w:r>
      <w:r w:rsidR="00487A91">
        <w:rPr>
          <w:shd w:val="clear" w:color="auto" w:fill="FFFFFF"/>
          <w:lang w:eastAsia="en-GB"/>
        </w:rPr>
        <w:t xml:space="preserve"> </w:t>
      </w:r>
      <w:r w:rsidR="008E7F02">
        <w:rPr>
          <w:shd w:val="clear" w:color="auto" w:fill="FFFFFF"/>
          <w:lang w:eastAsia="en-GB"/>
        </w:rPr>
        <w:t>March</w:t>
      </w:r>
      <w:r>
        <w:rPr>
          <w:shd w:val="clear" w:color="auto" w:fill="FFFFFF"/>
          <w:lang w:eastAsia="en-GB"/>
        </w:rPr>
        <w:t xml:space="preserve"> 202</w:t>
      </w:r>
      <w:r w:rsidR="008E7F02">
        <w:rPr>
          <w:shd w:val="clear" w:color="auto" w:fill="FFFFFF"/>
          <w:lang w:eastAsia="en-GB"/>
        </w:rPr>
        <w:t>5</w:t>
      </w:r>
      <w:r>
        <w:rPr>
          <w:shd w:val="clear" w:color="auto" w:fill="FFFFFF"/>
          <w:lang w:eastAsia="en-GB"/>
        </w:rPr>
        <w:t>.</w:t>
      </w:r>
    </w:p>
    <w:p w14:paraId="4F98A24C" w14:textId="674B44A7" w:rsidR="002501EC" w:rsidRDefault="00BE701E" w:rsidP="00BD34B6">
      <w:pPr>
        <w:rPr>
          <w:shd w:val="clear" w:color="auto" w:fill="FFFFFF"/>
          <w:lang w:eastAsia="en-GB"/>
        </w:rPr>
      </w:pPr>
      <w:r w:rsidRPr="00AB283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7792" behindDoc="0" locked="0" layoutInCell="1" allowOverlap="1" wp14:anchorId="598C885B" wp14:editId="61BED5F9">
            <wp:simplePos x="0" y="0"/>
            <wp:positionH relativeFrom="margin">
              <wp:posOffset>-263774</wp:posOffset>
            </wp:positionH>
            <wp:positionV relativeFrom="paragraph">
              <wp:posOffset>9580</wp:posOffset>
            </wp:positionV>
            <wp:extent cx="2076450" cy="2076450"/>
            <wp:effectExtent l="0" t="0" r="0" b="0"/>
            <wp:wrapNone/>
            <wp:docPr id="1801126878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26878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83E8F" w14:textId="6AD77909" w:rsidR="00AB283F" w:rsidRDefault="00AB283F" w:rsidP="00BD34B6">
      <w:pPr>
        <w:rPr>
          <w:shd w:val="clear" w:color="auto" w:fill="FFFFFF"/>
          <w:lang w:eastAsia="en-GB"/>
        </w:rPr>
      </w:pPr>
    </w:p>
    <w:p w14:paraId="1B9603FB" w14:textId="31EB7311" w:rsidR="002501EC" w:rsidRPr="00F546BD" w:rsidRDefault="002501EC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After the review is </w:t>
      </w:r>
      <w:proofErr w:type="gramStart"/>
      <w:r>
        <w:rPr>
          <w:shd w:val="clear" w:color="auto" w:fill="FFFFFF"/>
          <w:lang w:eastAsia="en-GB"/>
        </w:rPr>
        <w:t>finished</w:t>
      </w:r>
      <w:proofErr w:type="gramEnd"/>
      <w:r>
        <w:rPr>
          <w:shd w:val="clear" w:color="auto" w:fill="FFFFFF"/>
          <w:lang w:eastAsia="en-GB"/>
        </w:rPr>
        <w:t xml:space="preserve"> we will share </w:t>
      </w:r>
      <w:r w:rsidRPr="00AB283F">
        <w:rPr>
          <w:b/>
          <w:bCs/>
          <w:shd w:val="clear" w:color="auto" w:fill="FFFFFF"/>
          <w:lang w:eastAsia="en-GB"/>
        </w:rPr>
        <w:t>recommendations</w:t>
      </w:r>
      <w:r>
        <w:rPr>
          <w:shd w:val="clear" w:color="auto" w:fill="FFFFFF"/>
          <w:lang w:eastAsia="en-GB"/>
        </w:rPr>
        <w:t xml:space="preserve"> with the </w:t>
      </w:r>
      <w:r w:rsidRPr="00AB283F">
        <w:rPr>
          <w:b/>
          <w:bCs/>
          <w:shd w:val="clear" w:color="auto" w:fill="FFFFFF"/>
          <w:lang w:eastAsia="en-GB"/>
        </w:rPr>
        <w:t>Minister of Transport</w:t>
      </w:r>
      <w:r w:rsidR="00F546BD">
        <w:rPr>
          <w:shd w:val="clear" w:color="auto" w:fill="FFFFFF"/>
          <w:lang w:eastAsia="en-GB"/>
        </w:rPr>
        <w:t xml:space="preserve"> so they can make decisions about Total Mobility.</w:t>
      </w:r>
    </w:p>
    <w:p w14:paraId="13566F57" w14:textId="6CD8A894" w:rsidR="002501EC" w:rsidRDefault="002501EC" w:rsidP="00BD34B6">
      <w:pPr>
        <w:rPr>
          <w:shd w:val="clear" w:color="auto" w:fill="FFFFFF"/>
          <w:lang w:eastAsia="en-GB"/>
        </w:rPr>
      </w:pPr>
    </w:p>
    <w:p w14:paraId="16DFF4F0" w14:textId="3258D13F" w:rsidR="002501EC" w:rsidRDefault="00AB283F" w:rsidP="00BD34B6">
      <w:pPr>
        <w:rPr>
          <w:shd w:val="clear" w:color="auto" w:fill="FFFFFF"/>
          <w:lang w:eastAsia="en-GB"/>
        </w:rPr>
      </w:pPr>
      <w:r w:rsidRPr="00881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6751C16D" wp14:editId="3E0A58B4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3544570" cy="742950"/>
                <wp:effectExtent l="0" t="0" r="0" b="0"/>
                <wp:wrapNone/>
                <wp:docPr id="151444196" name="Rectangle 15144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42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B5421" id="Rectangle 151444196" o:spid="_x0000_s1026" style="position:absolute;margin-left:227.9pt;margin-top:22.3pt;width:279.1pt;height:58.5pt;z-index:-25137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124370CE" w14:textId="1A7037BC" w:rsidR="002501EC" w:rsidRDefault="002501EC" w:rsidP="00BD34B6">
      <w:pPr>
        <w:rPr>
          <w:shd w:val="clear" w:color="auto" w:fill="FFFFFF"/>
          <w:lang w:eastAsia="en-GB"/>
        </w:rPr>
      </w:pPr>
      <w:r w:rsidRPr="00AB283F">
        <w:rPr>
          <w:b/>
          <w:bCs/>
          <w:lang w:eastAsia="en-GB"/>
        </w:rPr>
        <w:t>Recommendations</w:t>
      </w:r>
      <w:r w:rsidR="00AB283F" w:rsidRPr="00AB283F">
        <w:rPr>
          <w:lang w:eastAsia="en-GB"/>
        </w:rPr>
        <w:t xml:space="preserve"> are ideas for what should happen next.</w:t>
      </w:r>
    </w:p>
    <w:p w14:paraId="15979F12" w14:textId="3DDCAA8B" w:rsidR="002501EC" w:rsidRDefault="002501EC" w:rsidP="00BD34B6">
      <w:pPr>
        <w:rPr>
          <w:shd w:val="clear" w:color="auto" w:fill="FFFFFF"/>
          <w:lang w:eastAsia="en-GB"/>
        </w:rPr>
      </w:pPr>
    </w:p>
    <w:p w14:paraId="1B292A4E" w14:textId="7CADCB2F" w:rsidR="00AB283F" w:rsidRDefault="00AB283F" w:rsidP="00BD34B6">
      <w:pPr>
        <w:rPr>
          <w:shd w:val="clear" w:color="auto" w:fill="FFFFFF"/>
          <w:lang w:eastAsia="en-GB"/>
        </w:rPr>
      </w:pPr>
      <w:r w:rsidRPr="00881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49D6EBF6" wp14:editId="2DF9B547">
                <wp:simplePos x="0" y="0"/>
                <wp:positionH relativeFrom="margin">
                  <wp:align>right</wp:align>
                </wp:positionH>
                <wp:positionV relativeFrom="paragraph">
                  <wp:posOffset>281305</wp:posOffset>
                </wp:positionV>
                <wp:extent cx="3544570" cy="1095375"/>
                <wp:effectExtent l="0" t="0" r="0" b="9525"/>
                <wp:wrapNone/>
                <wp:docPr id="136786626" name="Rectangle 136786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12429" id="Rectangle 136786626" o:spid="_x0000_s1026" style="position:absolute;margin-left:227.9pt;margin-top:22.15pt;width:279.1pt;height:86.25pt;z-index:-25137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  <w:r w:rsidRPr="00AB283F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9840" behindDoc="0" locked="0" layoutInCell="1" allowOverlap="1" wp14:anchorId="1A81E859" wp14:editId="5FAC2DFF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1762125" cy="1172303"/>
            <wp:effectExtent l="0" t="0" r="0" b="8890"/>
            <wp:wrapNone/>
            <wp:docPr id="20866131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131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E45C7" w14:textId="1298D027" w:rsidR="002501EC" w:rsidRDefault="00AB283F" w:rsidP="00BD34B6">
      <w:pPr>
        <w:rPr>
          <w:b/>
          <w:bCs/>
          <w:shd w:val="clear" w:color="auto" w:fill="FFFFFF"/>
          <w:lang w:eastAsia="en-GB"/>
        </w:rPr>
      </w:pPr>
      <w:r w:rsidRPr="00AB283F">
        <w:rPr>
          <w:lang w:eastAsia="en-GB"/>
        </w:rPr>
        <w:t xml:space="preserve">The </w:t>
      </w:r>
      <w:r w:rsidR="002501EC" w:rsidRPr="00AB283F">
        <w:rPr>
          <w:b/>
          <w:bCs/>
          <w:lang w:eastAsia="en-GB"/>
        </w:rPr>
        <w:t>Minister of Transport</w:t>
      </w:r>
      <w:r w:rsidRPr="00AB283F">
        <w:rPr>
          <w:lang w:eastAsia="en-GB"/>
        </w:rPr>
        <w:t xml:space="preserve"> i</w:t>
      </w:r>
      <w:r>
        <w:rPr>
          <w:lang w:eastAsia="en-GB"/>
        </w:rPr>
        <w:t>s</w:t>
      </w:r>
      <w:r w:rsidRPr="00AB283F">
        <w:rPr>
          <w:lang w:eastAsia="en-GB"/>
        </w:rPr>
        <w:t xml:space="preserve"> the Member of Parliament who looks after transport.</w:t>
      </w:r>
    </w:p>
    <w:p w14:paraId="0A2FF654" w14:textId="77777777" w:rsidR="00BD34B6" w:rsidRDefault="00BD34B6" w:rsidP="00BD34B6">
      <w:pPr>
        <w:rPr>
          <w:b/>
          <w:bCs/>
          <w:shd w:val="clear" w:color="auto" w:fill="FFFFFF"/>
          <w:lang w:eastAsia="en-GB"/>
        </w:rPr>
      </w:pPr>
    </w:p>
    <w:p w14:paraId="3CC8B047" w14:textId="5AC05A98" w:rsidR="000A3C46" w:rsidRDefault="00B63DE6" w:rsidP="000A3C46">
      <w:pPr>
        <w:pStyle w:val="Heading1"/>
      </w:pPr>
      <w:r>
        <w:lastRenderedPageBreak/>
        <w:t>More information</w:t>
      </w:r>
    </w:p>
    <w:p w14:paraId="7A1F5EA5" w14:textId="77777777" w:rsidR="000A3C46" w:rsidRDefault="000A3C46" w:rsidP="000A3C46"/>
    <w:p w14:paraId="207ECB64" w14:textId="7BDCAE2F" w:rsidR="000A3C46" w:rsidRPr="00AB283F" w:rsidRDefault="00B02BDA" w:rsidP="000A3C46">
      <w:pPr>
        <w:rPr>
          <w:rFonts w:eastAsia="Times New Roman"/>
          <w:shd w:val="clear" w:color="auto" w:fill="FFFFFF"/>
          <w:lang w:eastAsia="en-GB"/>
        </w:rPr>
      </w:pPr>
      <w:r w:rsidRPr="00B02BDA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50080" behindDoc="0" locked="0" layoutInCell="1" allowOverlap="1" wp14:anchorId="225FE4EC" wp14:editId="0ADF6EAD">
            <wp:simplePos x="0" y="0"/>
            <wp:positionH relativeFrom="margin">
              <wp:posOffset>174812</wp:posOffset>
            </wp:positionH>
            <wp:positionV relativeFrom="paragraph">
              <wp:posOffset>278205</wp:posOffset>
            </wp:positionV>
            <wp:extent cx="1264024" cy="1315655"/>
            <wp:effectExtent l="0" t="0" r="0" b="0"/>
            <wp:wrapNone/>
            <wp:docPr id="107634743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4743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24" cy="13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E6260" w14:textId="5322DF48" w:rsidR="00AB283F" w:rsidRDefault="00AB283F" w:rsidP="00AB58E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find more about the review at:</w:t>
      </w:r>
    </w:p>
    <w:p w14:paraId="108B7331" w14:textId="77777777" w:rsidR="00AB283F" w:rsidRDefault="00AB283F" w:rsidP="00AB58E3">
      <w:pPr>
        <w:rPr>
          <w:rFonts w:eastAsia="Times New Roman"/>
          <w:shd w:val="clear" w:color="auto" w:fill="FFFFFF"/>
          <w:lang w:eastAsia="en-GB"/>
        </w:rPr>
      </w:pPr>
    </w:p>
    <w:p w14:paraId="223A706C" w14:textId="50CEDD24" w:rsidR="00AB58E3" w:rsidRPr="00AB283F" w:rsidRDefault="00AB283F" w:rsidP="00AB58E3">
      <w:pPr>
        <w:rPr>
          <w:rFonts w:eastAsia="Times New Roman"/>
          <w:b/>
          <w:bCs/>
          <w:shd w:val="clear" w:color="auto" w:fill="FFFFFF"/>
          <w:lang w:eastAsia="en-GB"/>
        </w:rPr>
      </w:pPr>
      <w:r w:rsidRPr="00AB283F">
        <w:rPr>
          <w:rFonts w:eastAsia="Times New Roman"/>
          <w:b/>
          <w:bCs/>
          <w:shd w:val="clear" w:color="auto" w:fill="FFFFFF"/>
          <w:lang w:eastAsia="en-GB"/>
        </w:rPr>
        <w:t>tinyurl.com/</w:t>
      </w:r>
      <w:proofErr w:type="spellStart"/>
      <w:r w:rsidRPr="00AB283F">
        <w:rPr>
          <w:rFonts w:eastAsia="Times New Roman"/>
          <w:b/>
          <w:bCs/>
          <w:shd w:val="clear" w:color="auto" w:fill="FFFFFF"/>
          <w:lang w:eastAsia="en-GB"/>
        </w:rPr>
        <w:t>totalmobilityreview</w:t>
      </w:r>
      <w:proofErr w:type="spellEnd"/>
      <w:r w:rsidR="00AB58E3" w:rsidRPr="00AB283F">
        <w:rPr>
          <w:rFonts w:eastAsia="Times New Roman"/>
          <w:b/>
          <w:bCs/>
          <w:shd w:val="clear" w:color="auto" w:fill="FFFFFF"/>
          <w:lang w:eastAsia="en-GB"/>
        </w:rPr>
        <w:t xml:space="preserve">  </w:t>
      </w:r>
    </w:p>
    <w:p w14:paraId="06C42AB1" w14:textId="18CCF014" w:rsidR="00AB58E3" w:rsidRDefault="005E42DB" w:rsidP="000A3C46">
      <w:pPr>
        <w:rPr>
          <w:rFonts w:eastAsia="Times New Roman"/>
          <w:shd w:val="clear" w:color="auto" w:fill="FFFFFF"/>
          <w:lang w:eastAsia="en-GB"/>
        </w:rPr>
      </w:pPr>
      <w:r w:rsidRPr="00691C6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48032" behindDoc="0" locked="0" layoutInCell="1" allowOverlap="1" wp14:anchorId="218D2A47" wp14:editId="39E86D0C">
            <wp:simplePos x="0" y="0"/>
            <wp:positionH relativeFrom="margin">
              <wp:posOffset>174812</wp:posOffset>
            </wp:positionH>
            <wp:positionV relativeFrom="paragraph">
              <wp:posOffset>349885</wp:posOffset>
            </wp:positionV>
            <wp:extent cx="1438462" cy="1624292"/>
            <wp:effectExtent l="0" t="0" r="0" b="0"/>
            <wp:wrapNone/>
            <wp:docPr id="189124398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4398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62" cy="16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2ED67" w14:textId="4F194DDD" w:rsidR="00AB58E3" w:rsidRDefault="00AB58E3" w:rsidP="000A3C46">
      <w:pPr>
        <w:rPr>
          <w:rFonts w:eastAsia="Times New Roman"/>
          <w:shd w:val="clear" w:color="auto" w:fill="FFFFFF"/>
          <w:lang w:eastAsia="en-GB"/>
        </w:rPr>
      </w:pPr>
    </w:p>
    <w:p w14:paraId="0590A344" w14:textId="01128921" w:rsidR="000A3C46" w:rsidRDefault="002501EC" w:rsidP="000A3C4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There will be a chance for you to tell us what you think as we work on the review.</w:t>
      </w:r>
    </w:p>
    <w:p w14:paraId="4B886C34" w14:textId="15360E8B" w:rsidR="00AB283F" w:rsidRDefault="00AB283F" w:rsidP="000A3C46">
      <w:pPr>
        <w:rPr>
          <w:rFonts w:eastAsia="Times New Roman"/>
          <w:shd w:val="clear" w:color="auto" w:fill="FFFFFF"/>
          <w:lang w:eastAsia="en-GB"/>
        </w:rPr>
      </w:pPr>
    </w:p>
    <w:p w14:paraId="18D41CD4" w14:textId="530353D7" w:rsidR="000A3C46" w:rsidRDefault="005E42DB" w:rsidP="000A3C46">
      <w:pPr>
        <w:rPr>
          <w:rFonts w:eastAsia="Times New Roman"/>
          <w:shd w:val="clear" w:color="auto" w:fill="FFFFFF"/>
          <w:lang w:eastAsia="en-GB"/>
        </w:rPr>
      </w:pPr>
      <w:r w:rsidRPr="00691C6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45984" behindDoc="0" locked="0" layoutInCell="1" allowOverlap="1" wp14:anchorId="454C7532" wp14:editId="69206652">
            <wp:simplePos x="0" y="0"/>
            <wp:positionH relativeFrom="margin">
              <wp:posOffset>0</wp:posOffset>
            </wp:positionH>
            <wp:positionV relativeFrom="paragraph">
              <wp:posOffset>290269</wp:posOffset>
            </wp:positionV>
            <wp:extent cx="1685925" cy="1685925"/>
            <wp:effectExtent l="0" t="0" r="9525" b="0"/>
            <wp:wrapNone/>
            <wp:docPr id="53787383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73837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D9323" w14:textId="2374CDAE" w:rsidR="000A3C46" w:rsidRDefault="007331F1" w:rsidP="000A3C46">
      <w:pPr>
        <w:tabs>
          <w:tab w:val="left" w:leader="dot" w:pos="8505"/>
        </w:tabs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</w:t>
      </w:r>
      <w:r w:rsidR="00AB283F">
        <w:rPr>
          <w:rFonts w:eastAsia="Times New Roman"/>
          <w:shd w:val="clear" w:color="auto" w:fill="FFFFFF"/>
          <w:lang w:eastAsia="en-GB"/>
        </w:rPr>
        <w:t xml:space="preserve"> also</w:t>
      </w:r>
      <w:r>
        <w:rPr>
          <w:rFonts w:eastAsia="Times New Roman"/>
          <w:shd w:val="clear" w:color="auto" w:fill="FFFFFF"/>
          <w:lang w:eastAsia="en-GB"/>
        </w:rPr>
        <w:t xml:space="preserve"> email us at:</w:t>
      </w:r>
      <w:r w:rsidR="00AB283F">
        <w:rPr>
          <w:rFonts w:eastAsia="Times New Roman"/>
          <w:shd w:val="clear" w:color="auto" w:fill="FFFFFF"/>
          <w:lang w:eastAsia="en-GB"/>
        </w:rPr>
        <w:br/>
      </w:r>
    </w:p>
    <w:p w14:paraId="55E3FD1E" w14:textId="11670F77" w:rsidR="007331F1" w:rsidRPr="00AB283F" w:rsidRDefault="008E7F02" w:rsidP="000A3C46">
      <w:pPr>
        <w:tabs>
          <w:tab w:val="left" w:leader="dot" w:pos="8505"/>
        </w:tabs>
        <w:rPr>
          <w:b/>
          <w:bCs/>
        </w:rPr>
      </w:pPr>
      <w:r w:rsidRPr="008E7F02">
        <w:rPr>
          <w:rFonts w:eastAsia="Times New Roman"/>
          <w:b/>
          <w:bCs/>
          <w:shd w:val="clear" w:color="auto" w:fill="FFFFFF"/>
          <w:lang w:eastAsia="en-GB"/>
        </w:rPr>
        <w:t>totalmobilityreview@transport.govt.nz</w:t>
      </w:r>
    </w:p>
    <w:p w14:paraId="7ACB34A9" w14:textId="254F7847" w:rsidR="00E67254" w:rsidRDefault="00E6725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40127690" w14:textId="47BC1E60" w:rsidR="00EC5F32" w:rsidRPr="00E43F08" w:rsidRDefault="00501025" w:rsidP="00501025">
      <w:pPr>
        <w:spacing w:after="120"/>
        <w:ind w:left="3402" w:right="-330"/>
        <w:rPr>
          <w:rFonts w:eastAsia="Times New Roman" w:cs="Arial"/>
          <w:szCs w:val="32"/>
          <w:lang w:eastAsia="en-NZ"/>
        </w:rPr>
      </w:pPr>
      <w:bookmarkStart w:id="1" w:name="_Hlk148079687"/>
      <w:r>
        <w:rPr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23168EDE" wp14:editId="12B3D033">
            <wp:simplePos x="0" y="0"/>
            <wp:positionH relativeFrom="margin">
              <wp:posOffset>-138844</wp:posOffset>
            </wp:positionH>
            <wp:positionV relativeFrom="paragraph">
              <wp:posOffset>79347</wp:posOffset>
            </wp:positionV>
            <wp:extent cx="2111063" cy="402025"/>
            <wp:effectExtent l="0" t="0" r="3810" b="0"/>
            <wp:wrapNone/>
            <wp:docPr id="273132920" name="Picture 27313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32920" name="Picture 273132920"/>
                    <pic:cNvPicPr>
                      <a:picLocks noChangeAspect="1" noChangeArrowheads="1"/>
                    </pic:cNvPicPr>
                  </pic:nvPicPr>
                  <pic:blipFill>
                    <a:blip r:embed="rId5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63" cy="4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F88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41B3581" wp14:editId="21B31197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9040761"/>
                <wp:effectExtent l="0" t="0" r="13970" b="2730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407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F8B77" id="Rectangle: Rounded Corners 24" o:spid="_x0000_s1026" style="position:absolute;margin-left:-26.7pt;margin-top:-20.9pt;width:490.9pt;height:711.8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EE5543">
        <w:rPr>
          <w:rFonts w:eastAsia="Times New Roman" w:cs="Arial"/>
          <w:szCs w:val="32"/>
          <w:lang w:eastAsia="en-NZ"/>
        </w:rPr>
        <w:t xml:space="preserve"> </w:t>
      </w:r>
      <w:r>
        <w:rPr>
          <w:rFonts w:eastAsia="Times New Roman" w:cs="Arial"/>
          <w:szCs w:val="32"/>
          <w:lang w:eastAsia="en-NZ"/>
        </w:rPr>
        <w:t xml:space="preserve">    </w:t>
      </w:r>
      <w:r w:rsidR="00EE5543">
        <w:rPr>
          <w:rFonts w:eastAsia="Times New Roman" w:cs="Arial"/>
          <w:szCs w:val="32"/>
          <w:lang w:eastAsia="en-NZ"/>
        </w:rPr>
        <w:t>Ministry of Transport</w:t>
      </w:r>
      <w:r w:rsidR="00487A91">
        <w:rPr>
          <w:rFonts w:eastAsia="Times New Roman" w:cs="Arial"/>
          <w:szCs w:val="32"/>
          <w:lang w:eastAsia="en-NZ"/>
        </w:rPr>
        <w:t xml:space="preserve"> – </w:t>
      </w:r>
      <w:proofErr w:type="spellStart"/>
      <w:r w:rsidR="00487A91">
        <w:rPr>
          <w:rFonts w:eastAsia="Times New Roman" w:cs="Arial"/>
          <w:szCs w:val="32"/>
          <w:lang w:eastAsia="en-NZ"/>
        </w:rPr>
        <w:t>Te</w:t>
      </w:r>
      <w:proofErr w:type="spellEnd"/>
      <w:r w:rsidR="00487A91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487A91">
        <w:rPr>
          <w:rFonts w:eastAsia="Times New Roman" w:cs="Arial"/>
          <w:szCs w:val="32"/>
          <w:lang w:eastAsia="en-NZ"/>
        </w:rPr>
        <w:t>Manatū</w:t>
      </w:r>
      <w:proofErr w:type="spellEnd"/>
      <w:r w:rsidR="00487A91">
        <w:rPr>
          <w:rFonts w:eastAsia="Times New Roman" w:cs="Arial"/>
          <w:szCs w:val="32"/>
          <w:lang w:eastAsia="en-NZ"/>
        </w:rPr>
        <w:t xml:space="preserve"> Waka</w:t>
      </w:r>
      <w:r w:rsidR="00EE5543">
        <w:rPr>
          <w:rFonts w:eastAsia="Times New Roman" w:cs="Arial"/>
          <w:szCs w:val="32"/>
          <w:lang w:eastAsia="en-NZ"/>
        </w:rPr>
        <w:t>.</w:t>
      </w:r>
    </w:p>
    <w:p w14:paraId="1F5B4BC7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C76E67D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11840" behindDoc="0" locked="0" layoutInCell="1" allowOverlap="1" wp14:anchorId="21EBBA76" wp14:editId="09E19DB7">
            <wp:simplePos x="0" y="0"/>
            <wp:positionH relativeFrom="margin">
              <wp:posOffset>-44246</wp:posOffset>
            </wp:positionH>
            <wp:positionV relativeFrom="paragraph">
              <wp:posOffset>152030</wp:posOffset>
            </wp:positionV>
            <wp:extent cx="1967721" cy="983861"/>
            <wp:effectExtent l="0" t="0" r="0" b="6985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13" cy="98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>.</w:t>
      </w:r>
    </w:p>
    <w:p w14:paraId="4875110B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E1B9F59" w14:textId="530E9A90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87264" behindDoc="0" locked="0" layoutInCell="1" allowOverlap="1" wp14:anchorId="1A499149" wp14:editId="348678CD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4BCF6B2" w14:textId="724C6B3D" w:rsidR="00EC5F32" w:rsidRPr="00E43F08" w:rsidRDefault="00480F88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68FC9B4B" wp14:editId="45CC253B">
            <wp:simplePos x="0" y="0"/>
            <wp:positionH relativeFrom="margin">
              <wp:posOffset>195355</wp:posOffset>
            </wp:positionH>
            <wp:positionV relativeFrom="paragraph">
              <wp:posOffset>253836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CA94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6786749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41F14FD" w14:textId="6D46BC96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677513F6" w14:textId="54E046BE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18BAD7F" w14:textId="4DBDC139" w:rsidR="00EC5F32" w:rsidRPr="00E43F08" w:rsidRDefault="00480F88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18385366" wp14:editId="5F1FBBD1">
            <wp:simplePos x="0" y="0"/>
            <wp:positionH relativeFrom="margin">
              <wp:posOffset>14010</wp:posOffset>
            </wp:positionH>
            <wp:positionV relativeFrom="paragraph">
              <wp:posOffset>87404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t>Photosymbols.com</w:t>
      </w:r>
    </w:p>
    <w:p w14:paraId="368B8E8B" w14:textId="6885B97F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2E8472F" w14:textId="7E242E9C" w:rsidR="00EC5F32" w:rsidRPr="00AF668B" w:rsidRDefault="00480F88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21A9F04A" wp14:editId="471F1368">
            <wp:simplePos x="0" y="0"/>
            <wp:positionH relativeFrom="column">
              <wp:posOffset>-155575</wp:posOffset>
            </wp:positionH>
            <wp:positionV relativeFrom="paragraph">
              <wp:posOffset>182245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702D2385" wp14:editId="4D1D09E9">
            <wp:simplePos x="0" y="0"/>
            <wp:positionH relativeFrom="column">
              <wp:posOffset>995537</wp:posOffset>
            </wp:positionH>
            <wp:positionV relativeFrom="paragraph">
              <wp:posOffset>345440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43FFA400" w14:textId="568C9D41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Kopeke-</w:t>
      </w:r>
      <w:proofErr w:type="spellStart"/>
      <w:r w:rsidRPr="00CF46AA">
        <w:rPr>
          <w:shd w:val="clear" w:color="auto" w:fill="FFFFFF"/>
        </w:rPr>
        <w:t>Te</w:t>
      </w:r>
      <w:proofErr w:type="spellEnd"/>
      <w:r w:rsidRPr="00CF46AA">
        <w:rPr>
          <w:shd w:val="clear" w:color="auto" w:fill="FFFFFF"/>
        </w:rPr>
        <w:t xml:space="preserve"> Aho</w:t>
      </w:r>
    </w:p>
    <w:p w14:paraId="41436A3E" w14:textId="78BAF6B2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480F88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24FA8FC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5CEC2E7A" wp14:editId="6BBFD8FB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  <w:bookmarkEnd w:id="1"/>
    </w:p>
    <w:sectPr w:rsidR="00E757C5" w:rsidRPr="0060011B" w:rsidSect="00315307">
      <w:footerReference w:type="even" r:id="rId66"/>
      <w:footerReference w:type="default" r:id="rId6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95CED" w14:textId="77777777" w:rsidR="001E33A5" w:rsidRDefault="001E33A5">
      <w:pPr>
        <w:spacing w:line="240" w:lineRule="auto"/>
      </w:pPr>
      <w:r>
        <w:separator/>
      </w:r>
    </w:p>
  </w:endnote>
  <w:endnote w:type="continuationSeparator" w:id="0">
    <w:p w14:paraId="68D24C40" w14:textId="77777777" w:rsidR="001E33A5" w:rsidRDefault="001E33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706B92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7F9967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B66BEFC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FB984A9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32CF3C" w14:textId="77777777" w:rsidR="001E33A5" w:rsidRDefault="001E33A5">
      <w:pPr>
        <w:spacing w:line="240" w:lineRule="auto"/>
      </w:pPr>
      <w:r>
        <w:separator/>
      </w:r>
    </w:p>
  </w:footnote>
  <w:footnote w:type="continuationSeparator" w:id="0">
    <w:p w14:paraId="1B981D33" w14:textId="77777777" w:rsidR="001E33A5" w:rsidRDefault="001E33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F6B58"/>
    <w:multiLevelType w:val="hybridMultilevel"/>
    <w:tmpl w:val="95CC319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2274A12"/>
    <w:multiLevelType w:val="hybridMultilevel"/>
    <w:tmpl w:val="92F8B6A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20CE3543"/>
    <w:multiLevelType w:val="hybridMultilevel"/>
    <w:tmpl w:val="22C091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FB978C4"/>
    <w:multiLevelType w:val="hybridMultilevel"/>
    <w:tmpl w:val="78AAAC40"/>
    <w:lvl w:ilvl="0" w:tplc="A5680A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8"/>
  </w:num>
  <w:num w:numId="2" w16cid:durableId="1751925994">
    <w:abstractNumId w:val="4"/>
  </w:num>
  <w:num w:numId="3" w16cid:durableId="930426864">
    <w:abstractNumId w:val="13"/>
  </w:num>
  <w:num w:numId="4" w16cid:durableId="90706847">
    <w:abstractNumId w:val="14"/>
  </w:num>
  <w:num w:numId="5" w16cid:durableId="313334513">
    <w:abstractNumId w:val="10"/>
  </w:num>
  <w:num w:numId="6" w16cid:durableId="2033803924">
    <w:abstractNumId w:val="6"/>
  </w:num>
  <w:num w:numId="7" w16cid:durableId="808132422">
    <w:abstractNumId w:val="5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5"/>
  </w:num>
  <w:num w:numId="13" w16cid:durableId="1357540079">
    <w:abstractNumId w:val="9"/>
  </w:num>
  <w:num w:numId="14" w16cid:durableId="200019354">
    <w:abstractNumId w:val="3"/>
  </w:num>
  <w:num w:numId="15" w16cid:durableId="1668170513">
    <w:abstractNumId w:val="7"/>
  </w:num>
  <w:num w:numId="16" w16cid:durableId="10100649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F144F2"/>
    <w:rsid w:val="000013CC"/>
    <w:rsid w:val="00005DB6"/>
    <w:rsid w:val="000064D2"/>
    <w:rsid w:val="000227B4"/>
    <w:rsid w:val="0003092A"/>
    <w:rsid w:val="00037B2A"/>
    <w:rsid w:val="0004557B"/>
    <w:rsid w:val="00070476"/>
    <w:rsid w:val="00084355"/>
    <w:rsid w:val="00085E05"/>
    <w:rsid w:val="0009079F"/>
    <w:rsid w:val="000A3C46"/>
    <w:rsid w:val="000D2B45"/>
    <w:rsid w:val="000E107F"/>
    <w:rsid w:val="000E58AE"/>
    <w:rsid w:val="000F275C"/>
    <w:rsid w:val="00122416"/>
    <w:rsid w:val="00124EA8"/>
    <w:rsid w:val="001754F4"/>
    <w:rsid w:val="00196783"/>
    <w:rsid w:val="001A5AEB"/>
    <w:rsid w:val="001B4DD5"/>
    <w:rsid w:val="001D223E"/>
    <w:rsid w:val="001E23AF"/>
    <w:rsid w:val="001E33A5"/>
    <w:rsid w:val="001E3429"/>
    <w:rsid w:val="00201791"/>
    <w:rsid w:val="002222E3"/>
    <w:rsid w:val="00226F54"/>
    <w:rsid w:val="002501EC"/>
    <w:rsid w:val="00257D60"/>
    <w:rsid w:val="00261BF8"/>
    <w:rsid w:val="0026388B"/>
    <w:rsid w:val="00266B9F"/>
    <w:rsid w:val="00283A18"/>
    <w:rsid w:val="00290647"/>
    <w:rsid w:val="002975C5"/>
    <w:rsid w:val="002B5792"/>
    <w:rsid w:val="002E5C42"/>
    <w:rsid w:val="002E6191"/>
    <w:rsid w:val="0031434E"/>
    <w:rsid w:val="00315307"/>
    <w:rsid w:val="00323EB3"/>
    <w:rsid w:val="00371C85"/>
    <w:rsid w:val="003857D7"/>
    <w:rsid w:val="003F07F7"/>
    <w:rsid w:val="003F2D57"/>
    <w:rsid w:val="003F5628"/>
    <w:rsid w:val="0042168B"/>
    <w:rsid w:val="00433293"/>
    <w:rsid w:val="004535B5"/>
    <w:rsid w:val="00455B20"/>
    <w:rsid w:val="004567B0"/>
    <w:rsid w:val="00460527"/>
    <w:rsid w:val="0047747E"/>
    <w:rsid w:val="00480F88"/>
    <w:rsid w:val="00487A91"/>
    <w:rsid w:val="004A285A"/>
    <w:rsid w:val="004A28E6"/>
    <w:rsid w:val="004F56C0"/>
    <w:rsid w:val="00501025"/>
    <w:rsid w:val="00503AD5"/>
    <w:rsid w:val="00522E5E"/>
    <w:rsid w:val="00531B46"/>
    <w:rsid w:val="0054290A"/>
    <w:rsid w:val="00570380"/>
    <w:rsid w:val="005921AD"/>
    <w:rsid w:val="005C42CF"/>
    <w:rsid w:val="005E42DB"/>
    <w:rsid w:val="0060011B"/>
    <w:rsid w:val="006055E5"/>
    <w:rsid w:val="006337B2"/>
    <w:rsid w:val="006370F8"/>
    <w:rsid w:val="0064667B"/>
    <w:rsid w:val="0066167F"/>
    <w:rsid w:val="00664585"/>
    <w:rsid w:val="00691C6C"/>
    <w:rsid w:val="00693F27"/>
    <w:rsid w:val="006A5275"/>
    <w:rsid w:val="006B45FC"/>
    <w:rsid w:val="006C5C26"/>
    <w:rsid w:val="006D12ED"/>
    <w:rsid w:val="006E050D"/>
    <w:rsid w:val="00705CA3"/>
    <w:rsid w:val="007331F1"/>
    <w:rsid w:val="00736E4E"/>
    <w:rsid w:val="00737E98"/>
    <w:rsid w:val="00763469"/>
    <w:rsid w:val="00781484"/>
    <w:rsid w:val="0078166F"/>
    <w:rsid w:val="007829EC"/>
    <w:rsid w:val="007A5334"/>
    <w:rsid w:val="007C7764"/>
    <w:rsid w:val="007E7042"/>
    <w:rsid w:val="007E7233"/>
    <w:rsid w:val="007F2715"/>
    <w:rsid w:val="007F6A68"/>
    <w:rsid w:val="008208A6"/>
    <w:rsid w:val="00840E1C"/>
    <w:rsid w:val="00846C63"/>
    <w:rsid w:val="00863D53"/>
    <w:rsid w:val="008818DD"/>
    <w:rsid w:val="008848CB"/>
    <w:rsid w:val="00887F23"/>
    <w:rsid w:val="008A6829"/>
    <w:rsid w:val="008C370A"/>
    <w:rsid w:val="008D437D"/>
    <w:rsid w:val="008E5CA7"/>
    <w:rsid w:val="008E7F02"/>
    <w:rsid w:val="009411B0"/>
    <w:rsid w:val="0094516C"/>
    <w:rsid w:val="00960247"/>
    <w:rsid w:val="00974E0B"/>
    <w:rsid w:val="0098180B"/>
    <w:rsid w:val="0098392C"/>
    <w:rsid w:val="009D760E"/>
    <w:rsid w:val="009E39A0"/>
    <w:rsid w:val="009F08A1"/>
    <w:rsid w:val="00A12915"/>
    <w:rsid w:val="00A17534"/>
    <w:rsid w:val="00A27AAF"/>
    <w:rsid w:val="00A43695"/>
    <w:rsid w:val="00A67570"/>
    <w:rsid w:val="00AB283F"/>
    <w:rsid w:val="00AB58E3"/>
    <w:rsid w:val="00AD03A0"/>
    <w:rsid w:val="00AF1D03"/>
    <w:rsid w:val="00AF462B"/>
    <w:rsid w:val="00B02BDA"/>
    <w:rsid w:val="00B16242"/>
    <w:rsid w:val="00B36672"/>
    <w:rsid w:val="00B424C0"/>
    <w:rsid w:val="00B50B0B"/>
    <w:rsid w:val="00B55DDD"/>
    <w:rsid w:val="00B63DE6"/>
    <w:rsid w:val="00B81A2E"/>
    <w:rsid w:val="00BC7E04"/>
    <w:rsid w:val="00BD34B6"/>
    <w:rsid w:val="00BE701E"/>
    <w:rsid w:val="00BF5DDC"/>
    <w:rsid w:val="00C200AE"/>
    <w:rsid w:val="00C30AB4"/>
    <w:rsid w:val="00C31521"/>
    <w:rsid w:val="00C61F7B"/>
    <w:rsid w:val="00C708C6"/>
    <w:rsid w:val="00CB0B6C"/>
    <w:rsid w:val="00CC2DCB"/>
    <w:rsid w:val="00CE1A0D"/>
    <w:rsid w:val="00D0070E"/>
    <w:rsid w:val="00D214BB"/>
    <w:rsid w:val="00D24D12"/>
    <w:rsid w:val="00D36ADD"/>
    <w:rsid w:val="00D652D9"/>
    <w:rsid w:val="00D67451"/>
    <w:rsid w:val="00D852B6"/>
    <w:rsid w:val="00DA52C6"/>
    <w:rsid w:val="00DC5D2A"/>
    <w:rsid w:val="00DF2E18"/>
    <w:rsid w:val="00E00EB4"/>
    <w:rsid w:val="00E16077"/>
    <w:rsid w:val="00E1665D"/>
    <w:rsid w:val="00E17115"/>
    <w:rsid w:val="00E17BF8"/>
    <w:rsid w:val="00E2580B"/>
    <w:rsid w:val="00E25EA4"/>
    <w:rsid w:val="00E301CA"/>
    <w:rsid w:val="00E515EB"/>
    <w:rsid w:val="00E530CE"/>
    <w:rsid w:val="00E56A37"/>
    <w:rsid w:val="00E60485"/>
    <w:rsid w:val="00E67254"/>
    <w:rsid w:val="00E70E61"/>
    <w:rsid w:val="00E71494"/>
    <w:rsid w:val="00E757C5"/>
    <w:rsid w:val="00E84817"/>
    <w:rsid w:val="00E87401"/>
    <w:rsid w:val="00EA567F"/>
    <w:rsid w:val="00EB0F29"/>
    <w:rsid w:val="00EC5F32"/>
    <w:rsid w:val="00ED42DC"/>
    <w:rsid w:val="00EE5543"/>
    <w:rsid w:val="00EF4A04"/>
    <w:rsid w:val="00F144F2"/>
    <w:rsid w:val="00F20BCC"/>
    <w:rsid w:val="00F32DCE"/>
    <w:rsid w:val="00F546BD"/>
    <w:rsid w:val="00F87859"/>
    <w:rsid w:val="00FC1BD7"/>
    <w:rsid w:val="00FF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B2F0D"/>
  <w14:defaultImageDpi w14:val="330"/>
  <w15:chartTrackingRefBased/>
  <w15:docId w15:val="{F79D9547-11FB-4BF4-93A4-B42E7A426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61F7B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C61F7B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1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Revision">
    <w:name w:val="Revision"/>
    <w:hidden/>
    <w:uiPriority w:val="99"/>
    <w:semiHidden/>
    <w:rsid w:val="00ED42DC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sv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2023)</Template>
  <TotalTime>66</TotalTime>
  <Pages>21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>193945796</cp:keywords>
  <dc:description/>
  <cp:lastModifiedBy>Anna Kirtlan</cp:lastModifiedBy>
  <cp:revision>6</cp:revision>
  <dcterms:created xsi:type="dcterms:W3CDTF">2024-08-29T01:01:00Z</dcterms:created>
  <dcterms:modified xsi:type="dcterms:W3CDTF">2024-09-03T23:22:00Z</dcterms:modified>
  <cp:category/>
</cp:coreProperties>
</file>